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567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V w:val="single" w:sz="6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406"/>
        <w:gridCol w:w="1406"/>
        <w:gridCol w:w="1418"/>
        <w:gridCol w:w="1417"/>
        <w:gridCol w:w="4980"/>
        <w:gridCol w:w="5043"/>
      </w:tblGrid>
      <w:tr w:rsidR="00246B56" w:rsidRPr="00AD43DB" w14:paraId="47869714" w14:textId="77777777">
        <w:trPr>
          <w:jc w:val="center"/>
        </w:trPr>
        <w:tc>
          <w:tcPr>
            <w:tcW w:w="15670" w:type="dxa"/>
            <w:gridSpan w:val="6"/>
            <w:tcBorders>
              <w:top w:val="single" w:sz="6" w:space="0" w:color="auto"/>
              <w:bottom w:val="single" w:sz="6" w:space="0" w:color="auto"/>
            </w:tcBorders>
            <w:shd w:val="clear" w:color="auto" w:fill="B4C6E7"/>
          </w:tcPr>
          <w:p w14:paraId="12F1F752" w14:textId="1058F6E0" w:rsidR="00B773DB" w:rsidRDefault="00B773DB" w:rsidP="003906D1">
            <w:pPr>
              <w:pStyle w:val="ISOChange"/>
              <w:spacing w:before="60" w:after="60" w:line="240" w:lineRule="auto"/>
            </w:pPr>
            <w:r>
              <w:t>Full n</w:t>
            </w:r>
            <w:r w:rsidR="00246B56">
              <w:t>ame</w:t>
            </w:r>
            <w:r>
              <w:t>:</w:t>
            </w:r>
          </w:p>
          <w:p w14:paraId="027F33C4" w14:textId="7A4356F3" w:rsidR="00B773DB" w:rsidRDefault="00B773DB" w:rsidP="003906D1">
            <w:pPr>
              <w:pStyle w:val="ISOChange"/>
              <w:spacing w:before="60" w:after="60" w:line="240" w:lineRule="auto"/>
            </w:pPr>
            <w:r>
              <w:t>Company:</w:t>
            </w:r>
          </w:p>
          <w:p w14:paraId="688B6AA1" w14:textId="3E2C97D5" w:rsidR="00246B56" w:rsidRPr="00AD43DB" w:rsidRDefault="00B773DB" w:rsidP="003906D1">
            <w:pPr>
              <w:pStyle w:val="ISOChange"/>
              <w:spacing w:before="60" w:after="60" w:line="240" w:lineRule="auto"/>
            </w:pPr>
            <w:r>
              <w:t>E</w:t>
            </w:r>
            <w:r w:rsidR="00246B56">
              <w:t>mail address</w:t>
            </w:r>
            <w:r>
              <w:t>:</w:t>
            </w:r>
          </w:p>
        </w:tc>
      </w:tr>
      <w:tr w:rsidR="00E40949" w:rsidRPr="00AD43DB" w14:paraId="6CB43590" w14:textId="5808349E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5B4E335E" w14:textId="5B1FF78B" w:rsidR="00E40949" w:rsidRPr="00C80497" w:rsidRDefault="00C24D2E">
            <w:pPr>
              <w:pStyle w:val="ISOClaus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5923A3" w:rsidRPr="00C80497">
              <w:rPr>
                <w:i/>
                <w:iCs/>
              </w:rPr>
              <w:t>St</w:t>
            </w: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779A9F15" w14:textId="67162CE9" w:rsidR="00E40949" w:rsidRPr="00C80497" w:rsidRDefault="00C24D2E" w:rsidP="00C26666">
            <w:pPr>
              <w:pStyle w:val="ISOClause"/>
              <w:spacing w:before="60" w:after="60" w:line="240" w:lineRule="auto"/>
              <w:jc w:val="center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C26666" w:rsidRPr="00C80497">
              <w:rPr>
                <w:i/>
                <w:iCs/>
              </w:rPr>
              <w:t>3.6.5.b</w:t>
            </w: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01D5DB20" w14:textId="77777777" w:rsidR="00E40949" w:rsidRPr="00C80497" w:rsidRDefault="00E40949">
            <w:pPr>
              <w:pStyle w:val="ISOParagraph"/>
              <w:spacing w:before="60" w:after="60" w:line="240" w:lineRule="auto"/>
              <w:rPr>
                <w:i/>
                <w:iCs/>
              </w:rPr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0443FCB9" w14:textId="29FBA574" w:rsidR="00E40949" w:rsidRPr="00C80497" w:rsidRDefault="00C24D2E">
            <w:pPr>
              <w:pStyle w:val="ISOCommTyp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0C660E" w:rsidRPr="00C80497">
              <w:rPr>
                <w:i/>
                <w:iCs/>
              </w:rPr>
              <w:t>ed</w:t>
            </w: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3F42EB20" w14:textId="1CDA4909" w:rsidR="00E40949" w:rsidRPr="00C80497" w:rsidRDefault="00E918D4">
            <w:pPr>
              <w:pStyle w:val="ISOComments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>e.g. Description of x is ambiguous and hard to assess</w:t>
            </w: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0542F1A7" w14:textId="113FD4FC" w:rsidR="00E40949" w:rsidRPr="00C80497" w:rsidRDefault="00C24D2E">
            <w:pPr>
              <w:pStyle w:val="ISOChang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>e.g. Remove subjective language (‘sufficient’; ‘relevant’) from description of x</w:t>
            </w:r>
          </w:p>
        </w:tc>
      </w:tr>
      <w:tr w:rsidR="00E40949" w:rsidRPr="00AD43DB" w14:paraId="7432E7E4" w14:textId="21CE9F72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6DCBE70F" w14:textId="21BD3315" w:rsidR="00E40949" w:rsidRPr="00C80497" w:rsidRDefault="00C24D2E">
            <w:pPr>
              <w:pStyle w:val="ISOClaus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C06D1D" w:rsidRPr="00C80497">
              <w:rPr>
                <w:i/>
                <w:iCs/>
              </w:rPr>
              <w:t>CoC</w:t>
            </w:r>
            <w:r w:rsidR="001E40C4" w:rsidRPr="00C80497">
              <w:rPr>
                <w:i/>
                <w:iCs/>
              </w:rPr>
              <w:t>CR</w:t>
            </w: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48537C2E" w14:textId="0864332A" w:rsidR="00E40949" w:rsidRPr="00C80497" w:rsidRDefault="00E40949">
            <w:pPr>
              <w:pStyle w:val="ISOClause"/>
              <w:spacing w:before="60" w:after="60" w:line="240" w:lineRule="auto"/>
              <w:rPr>
                <w:i/>
                <w:iCs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45CFDA49" w14:textId="5C48C502" w:rsidR="00E40949" w:rsidRPr="00C80497" w:rsidRDefault="001C755F">
            <w:pPr>
              <w:pStyle w:val="ISOParagraph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>e.g. Figure 1</w:t>
            </w: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51F5F9BC" w14:textId="51C6D0C0" w:rsidR="00E40949" w:rsidRPr="00C80497" w:rsidRDefault="001C755F">
            <w:pPr>
              <w:pStyle w:val="ISOCommTyp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8F65E1" w:rsidRPr="00C80497">
              <w:rPr>
                <w:i/>
                <w:iCs/>
              </w:rPr>
              <w:t>ge</w:t>
            </w: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647A8B9E" w14:textId="16A12434" w:rsidR="00E40949" w:rsidRPr="00C80497" w:rsidRDefault="008F65E1">
            <w:pPr>
              <w:pStyle w:val="ISOComments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0D66BC" w:rsidRPr="00C80497">
              <w:rPr>
                <w:i/>
                <w:iCs/>
              </w:rPr>
              <w:t>The text</w:t>
            </w:r>
            <w:r w:rsidR="006F4984" w:rsidRPr="00C80497">
              <w:rPr>
                <w:i/>
                <w:iCs/>
              </w:rPr>
              <w:t xml:space="preserve"> in the figure is small</w:t>
            </w: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  <w:shd w:val="clear" w:color="auto" w:fill="D9D9D9"/>
          </w:tcPr>
          <w:p w14:paraId="4C4B22EF" w14:textId="560AE9DB" w:rsidR="00E40949" w:rsidRPr="00C80497" w:rsidRDefault="006F4984">
            <w:pPr>
              <w:pStyle w:val="ISOChange"/>
              <w:spacing w:before="60" w:after="60" w:line="240" w:lineRule="auto"/>
              <w:rPr>
                <w:i/>
                <w:iCs/>
              </w:rPr>
            </w:pPr>
            <w:r w:rsidRPr="00C80497">
              <w:rPr>
                <w:i/>
                <w:iCs/>
              </w:rPr>
              <w:t xml:space="preserve">e.g. </w:t>
            </w:r>
            <w:r w:rsidR="00A01C92" w:rsidRPr="00C80497">
              <w:rPr>
                <w:i/>
                <w:iCs/>
              </w:rPr>
              <w:t xml:space="preserve">Increase the size of the font or </w:t>
            </w:r>
            <w:r w:rsidR="00047F82" w:rsidRPr="00C80497">
              <w:rPr>
                <w:i/>
                <w:iCs/>
              </w:rPr>
              <w:t>reduce the text</w:t>
            </w:r>
          </w:p>
        </w:tc>
      </w:tr>
      <w:tr w:rsidR="00E40949" w:rsidRPr="00AD43DB" w14:paraId="577A0123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17231CC8" w14:textId="77777777" w:rsidR="00E40949" w:rsidRPr="00AD43DB" w:rsidRDefault="00E40949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37C108E0" w14:textId="493BD339" w:rsidR="00E40949" w:rsidRPr="00AD43DB" w:rsidRDefault="00E40949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037E4009" w14:textId="77777777" w:rsidR="00E40949" w:rsidRPr="00AD43DB" w:rsidRDefault="00E40949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1D6B57C3" w14:textId="77777777" w:rsidR="00E40949" w:rsidRPr="00AD43DB" w:rsidRDefault="00E40949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3A129A0C" w14:textId="77777777" w:rsidR="00E40949" w:rsidRPr="00AD43DB" w:rsidRDefault="00E40949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76AC9FC3" w14:textId="77777777" w:rsidR="00E40949" w:rsidRPr="00AD43DB" w:rsidRDefault="00E40949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2EB3AE99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69978EDD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76917AD9" w14:textId="35D5E3F9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4622BFF5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3E2AEDD9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0FF3817D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0BBB6238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4DD113F2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67F87CD7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4D3BAC5C" w14:textId="3275B048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055032E5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70BD3D20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26DEEED6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517D451C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69D96353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3A2BCE92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3DA080D8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517BB516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11DEE5EF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2F27CC9B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24E1146D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4D2C0476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3DDAE5BD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11AC60CD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1D0A437C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2DCBA990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7934D805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7B50286E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338812DD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590D08D2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641836AE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0FF69B9D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02BC86D1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158CBCEC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533857AB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006B6BAA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35C5FD32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078F49E3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1F1235AD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18A1E7C5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164533B4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77DD50A3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5A208825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6D0CC5DC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44A9E569" w14:textId="05B788EE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44D2CA95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65B27D02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0B72AF7D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49C30841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  <w:tr w:rsidR="00A935B3" w:rsidRPr="00AD43DB" w14:paraId="4C30424D" w14:textId="77777777" w:rsidTr="00A935B3">
        <w:trPr>
          <w:jc w:val="center"/>
        </w:trPr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690B0A28" w14:textId="77777777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06" w:type="dxa"/>
            <w:tcBorders>
              <w:top w:val="single" w:sz="6" w:space="0" w:color="auto"/>
              <w:bottom w:val="single" w:sz="6" w:space="0" w:color="auto"/>
            </w:tcBorders>
          </w:tcPr>
          <w:p w14:paraId="42D86F1A" w14:textId="539728F4" w:rsidR="00A935B3" w:rsidRPr="00AD43DB" w:rsidRDefault="00A935B3">
            <w:pPr>
              <w:pStyle w:val="ISOClause"/>
              <w:spacing w:before="60" w:after="60" w:line="240" w:lineRule="auto"/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6" w:space="0" w:color="auto"/>
            </w:tcBorders>
          </w:tcPr>
          <w:p w14:paraId="042B1A02" w14:textId="77777777" w:rsidR="00A935B3" w:rsidRPr="00AD43DB" w:rsidRDefault="00A935B3">
            <w:pPr>
              <w:pStyle w:val="ISOParagraph"/>
              <w:spacing w:before="60" w:after="60" w:line="240" w:lineRule="auto"/>
            </w:pPr>
          </w:p>
        </w:tc>
        <w:tc>
          <w:tcPr>
            <w:tcW w:w="1417" w:type="dxa"/>
            <w:tcBorders>
              <w:top w:val="single" w:sz="6" w:space="0" w:color="auto"/>
              <w:bottom w:val="single" w:sz="6" w:space="0" w:color="auto"/>
            </w:tcBorders>
          </w:tcPr>
          <w:p w14:paraId="04915EE0" w14:textId="77777777" w:rsidR="00A935B3" w:rsidRPr="00AD43DB" w:rsidRDefault="00A935B3">
            <w:pPr>
              <w:pStyle w:val="ISOCommType"/>
              <w:spacing w:before="60" w:after="60" w:line="240" w:lineRule="auto"/>
            </w:pPr>
          </w:p>
        </w:tc>
        <w:tc>
          <w:tcPr>
            <w:tcW w:w="4980" w:type="dxa"/>
            <w:tcBorders>
              <w:top w:val="single" w:sz="6" w:space="0" w:color="auto"/>
              <w:bottom w:val="single" w:sz="6" w:space="0" w:color="auto"/>
            </w:tcBorders>
          </w:tcPr>
          <w:p w14:paraId="57F167ED" w14:textId="77777777" w:rsidR="00A935B3" w:rsidRPr="00AD43DB" w:rsidRDefault="00A935B3">
            <w:pPr>
              <w:pStyle w:val="ISOComments"/>
              <w:spacing w:before="60" w:after="60" w:line="240" w:lineRule="auto"/>
            </w:pPr>
          </w:p>
        </w:tc>
        <w:tc>
          <w:tcPr>
            <w:tcW w:w="5043" w:type="dxa"/>
            <w:tcBorders>
              <w:top w:val="single" w:sz="6" w:space="0" w:color="auto"/>
              <w:bottom w:val="single" w:sz="6" w:space="0" w:color="auto"/>
            </w:tcBorders>
          </w:tcPr>
          <w:p w14:paraId="632CE3E9" w14:textId="77777777" w:rsidR="00A935B3" w:rsidRPr="00AD43DB" w:rsidRDefault="00A935B3">
            <w:pPr>
              <w:pStyle w:val="ISOChange"/>
              <w:spacing w:before="60" w:after="60" w:line="240" w:lineRule="auto"/>
            </w:pPr>
          </w:p>
        </w:tc>
      </w:tr>
    </w:tbl>
    <w:p w14:paraId="5FF70073" w14:textId="77777777" w:rsidR="00A16159" w:rsidRPr="00AD43DB" w:rsidRDefault="00A16159" w:rsidP="00AE60D1"/>
    <w:p w14:paraId="4282A230" w14:textId="77777777" w:rsidR="000D0446" w:rsidRPr="00AD43DB" w:rsidRDefault="000D0446" w:rsidP="000D0446"/>
    <w:p w14:paraId="72D38A79" w14:textId="77777777" w:rsidR="000D0446" w:rsidRPr="00AD43DB" w:rsidRDefault="000D0446" w:rsidP="000D0446"/>
    <w:p w14:paraId="68C11C0D" w14:textId="77777777" w:rsidR="000D0446" w:rsidRPr="00AD43DB" w:rsidRDefault="000D0446" w:rsidP="000D0446"/>
    <w:p w14:paraId="58F58863" w14:textId="77777777" w:rsidR="000D0446" w:rsidRPr="00AD43DB" w:rsidRDefault="000D0446" w:rsidP="000D0446"/>
    <w:p w14:paraId="0A2E263C" w14:textId="77777777" w:rsidR="005508D0" w:rsidRPr="005508D0" w:rsidRDefault="005508D0" w:rsidP="005508D0"/>
    <w:sectPr w:rsidR="005508D0" w:rsidRPr="005508D0" w:rsidSect="00E577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6840" w:h="11907" w:orient="landscape" w:code="9"/>
      <w:pgMar w:top="851" w:right="851" w:bottom="851" w:left="851" w:header="570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CF44F9" w14:textId="77777777" w:rsidR="00D07AD3" w:rsidRPr="00AD43DB" w:rsidRDefault="00D07AD3">
      <w:r w:rsidRPr="00AD43DB">
        <w:separator/>
      </w:r>
    </w:p>
  </w:endnote>
  <w:endnote w:type="continuationSeparator" w:id="0">
    <w:p w14:paraId="204C7B07" w14:textId="77777777" w:rsidR="00D07AD3" w:rsidRPr="00AD43DB" w:rsidRDefault="00D07AD3">
      <w:r w:rsidRPr="00AD43DB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E96177" w14:textId="77777777" w:rsidR="00477683" w:rsidRDefault="0047768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804E3F" w14:textId="5180275E" w:rsidR="00B553D4" w:rsidRPr="00AD43DB" w:rsidRDefault="00B553D4" w:rsidP="6AE49514">
    <w:pPr>
      <w:pStyle w:val="Footer"/>
      <w:tabs>
        <w:tab w:val="clear" w:pos="4820"/>
        <w:tab w:val="clear" w:pos="9639"/>
        <w:tab w:val="left" w:pos="284"/>
        <w:tab w:val="left" w:pos="1843"/>
        <w:tab w:val="left" w:pos="2268"/>
        <w:tab w:val="left" w:pos="3119"/>
        <w:tab w:val="left" w:pos="4395"/>
      </w:tabs>
      <w:spacing w:before="20" w:after="20"/>
      <w:jc w:val="left"/>
      <w:rPr>
        <w:rStyle w:val="PageNumber"/>
        <w:b/>
        <w:sz w:val="16"/>
        <w:szCs w:val="16"/>
      </w:rPr>
    </w:pPr>
    <w:r w:rsidRPr="00AD43DB">
      <w:rPr>
        <w:rStyle w:val="PageNumber"/>
        <w:b/>
        <w:sz w:val="16"/>
        <w:szCs w:val="16"/>
      </w:rPr>
      <w:t>1</w:t>
    </w:r>
    <w:r w:rsidRPr="00AD43DB">
      <w:rPr>
        <w:rStyle w:val="PageNumber"/>
        <w:b/>
        <w:sz w:val="16"/>
        <w:szCs w:val="16"/>
      </w:rPr>
      <w:tab/>
      <w:t>Document:</w:t>
    </w:r>
    <w:r w:rsidR="008E72B5" w:rsidRPr="00AD43DB">
      <w:rPr>
        <w:rStyle w:val="PageNumber"/>
        <w:b/>
        <w:sz w:val="16"/>
        <w:szCs w:val="16"/>
      </w:rPr>
      <w:tab/>
    </w:r>
    <w:r w:rsidR="00BB1FA5" w:rsidRPr="00AD43DB">
      <w:rPr>
        <w:rStyle w:val="PageNumber"/>
        <w:b/>
        <w:sz w:val="16"/>
        <w:szCs w:val="16"/>
      </w:rPr>
      <w:t xml:space="preserve">St </w:t>
    </w:r>
    <w:r w:rsidR="00BB1FA5" w:rsidRPr="00AD43DB">
      <w:rPr>
        <w:rStyle w:val="PageNumber"/>
        <w:sz w:val="16"/>
        <w:szCs w:val="16"/>
      </w:rPr>
      <w:t>= CoC Standard document</w:t>
    </w:r>
    <w:r w:rsidR="00BB1FA5" w:rsidRPr="00AD43DB">
      <w:rPr>
        <w:rStyle w:val="PageNumber"/>
        <w:b/>
        <w:sz w:val="16"/>
        <w:szCs w:val="16"/>
      </w:rPr>
      <w:tab/>
      <w:t xml:space="preserve">CoCCR </w:t>
    </w:r>
    <w:r w:rsidR="00BB1FA5" w:rsidRPr="00AD43DB">
      <w:rPr>
        <w:rStyle w:val="PageNumber"/>
        <w:sz w:val="16"/>
        <w:szCs w:val="16"/>
      </w:rPr>
      <w:t xml:space="preserve">= CoC Certification </w:t>
    </w:r>
    <w:r w:rsidR="00D3780B" w:rsidRPr="00AD43DB">
      <w:rPr>
        <w:rStyle w:val="PageNumber"/>
        <w:sz w:val="16"/>
        <w:szCs w:val="16"/>
      </w:rPr>
      <w:t>Requirements</w:t>
    </w:r>
  </w:p>
  <w:p w14:paraId="647D5C5D" w14:textId="7D600C7E" w:rsidR="00A16159" w:rsidRPr="00AD43DB" w:rsidRDefault="00B553D4" w:rsidP="6AE49514">
    <w:pPr>
      <w:pStyle w:val="Footer"/>
      <w:tabs>
        <w:tab w:val="clear" w:pos="4820"/>
        <w:tab w:val="clear" w:pos="9639"/>
        <w:tab w:val="left" w:pos="284"/>
        <w:tab w:val="left" w:pos="1843"/>
        <w:tab w:val="left" w:pos="2268"/>
        <w:tab w:val="left" w:pos="3119"/>
        <w:tab w:val="left" w:pos="4395"/>
      </w:tabs>
      <w:spacing w:before="20" w:after="20"/>
      <w:jc w:val="left"/>
      <w:rPr>
        <w:rStyle w:val="PageNumber"/>
        <w:sz w:val="16"/>
        <w:szCs w:val="16"/>
      </w:rPr>
    </w:pPr>
    <w:r w:rsidRPr="00AD43DB">
      <w:rPr>
        <w:rStyle w:val="PageNumber"/>
        <w:b/>
        <w:bCs/>
        <w:sz w:val="16"/>
        <w:szCs w:val="16"/>
      </w:rPr>
      <w:t>2</w:t>
    </w:r>
    <w:r w:rsidR="000D0446" w:rsidRPr="00AD43DB">
      <w:tab/>
    </w:r>
    <w:r w:rsidR="6AE49514" w:rsidRPr="00AD43DB">
      <w:rPr>
        <w:rStyle w:val="PageNumber"/>
        <w:b/>
        <w:bCs/>
        <w:sz w:val="16"/>
        <w:szCs w:val="16"/>
      </w:rPr>
      <w:t>Type of comment:</w:t>
    </w:r>
    <w:r w:rsidR="000D0446" w:rsidRPr="00AD43DB">
      <w:tab/>
    </w:r>
    <w:r w:rsidR="6AE49514" w:rsidRPr="00AD43DB">
      <w:rPr>
        <w:rStyle w:val="PageNumber"/>
        <w:b/>
        <w:bCs/>
        <w:sz w:val="16"/>
        <w:szCs w:val="16"/>
      </w:rPr>
      <w:t>ge</w:t>
    </w:r>
    <w:r w:rsidR="6AE49514" w:rsidRPr="00AD43DB">
      <w:rPr>
        <w:rStyle w:val="PageNumber"/>
        <w:sz w:val="16"/>
        <w:szCs w:val="16"/>
      </w:rPr>
      <w:t xml:space="preserve"> = general</w:t>
    </w:r>
    <w:r w:rsidR="000D0446" w:rsidRPr="00AD43DB">
      <w:tab/>
    </w:r>
    <w:r w:rsidR="6AE49514" w:rsidRPr="00AD43DB">
      <w:rPr>
        <w:rStyle w:val="PageNumber"/>
        <w:b/>
        <w:bCs/>
        <w:sz w:val="16"/>
        <w:szCs w:val="16"/>
      </w:rPr>
      <w:t>te</w:t>
    </w:r>
    <w:r w:rsidR="6AE49514" w:rsidRPr="00AD43DB">
      <w:rPr>
        <w:rStyle w:val="PageNumber"/>
        <w:sz w:val="16"/>
        <w:szCs w:val="16"/>
      </w:rPr>
      <w:t xml:space="preserve"> = technical</w:t>
    </w:r>
    <w:r w:rsidR="00D9347E" w:rsidRPr="00AD43DB">
      <w:rPr>
        <w:rStyle w:val="PageNumber"/>
        <w:b/>
        <w:bCs/>
        <w:sz w:val="16"/>
        <w:szCs w:val="16"/>
      </w:rPr>
      <w:tab/>
    </w:r>
    <w:r w:rsidR="00003D55" w:rsidRPr="00AD43DB">
      <w:rPr>
        <w:rStyle w:val="PageNumber"/>
        <w:b/>
        <w:bCs/>
        <w:sz w:val="16"/>
        <w:szCs w:val="16"/>
      </w:rPr>
      <w:t xml:space="preserve">ed </w:t>
    </w:r>
    <w:r w:rsidR="00003D55" w:rsidRPr="00AD43DB">
      <w:rPr>
        <w:rStyle w:val="PageNumber"/>
        <w:sz w:val="16"/>
        <w:szCs w:val="16"/>
      </w:rPr>
      <w:t>= editorial</w:t>
    </w:r>
    <w:r w:rsidR="00D3780B" w:rsidRPr="00AD43DB">
      <w:rPr>
        <w:rStyle w:val="PageNumber"/>
        <w:sz w:val="16"/>
        <w:szCs w:val="16"/>
      </w:rPr>
      <w:t xml:space="preserve">        </w:t>
    </w:r>
    <w:r w:rsidR="002E72AE" w:rsidRPr="00AD43DB">
      <w:rPr>
        <w:rStyle w:val="PageNumber"/>
        <w:b/>
        <w:bCs/>
        <w:sz w:val="16"/>
        <w:szCs w:val="16"/>
      </w:rPr>
      <w:t xml:space="preserve">co </w:t>
    </w:r>
    <w:r w:rsidR="002E72AE" w:rsidRPr="00AD43DB">
      <w:rPr>
        <w:rStyle w:val="PageNumber"/>
        <w:sz w:val="16"/>
        <w:szCs w:val="16"/>
      </w:rPr>
      <w:t>= content</w:t>
    </w:r>
  </w:p>
  <w:p w14:paraId="384D3E64" w14:textId="77777777" w:rsidR="00A16159" w:rsidRPr="00AD43DB" w:rsidRDefault="00A16159">
    <w:pPr>
      <w:pStyle w:val="Footer"/>
      <w:tabs>
        <w:tab w:val="clear" w:pos="4820"/>
        <w:tab w:val="clear" w:pos="9639"/>
      </w:tabs>
      <w:jc w:val="right"/>
      <w:rPr>
        <w:rStyle w:val="PageNumber"/>
        <w:sz w:val="16"/>
      </w:rPr>
    </w:pPr>
    <w:r w:rsidRPr="00AD43DB">
      <w:rPr>
        <w:rStyle w:val="PageNumber"/>
        <w:sz w:val="16"/>
      </w:rPr>
      <w:t xml:space="preserve">page </w:t>
    </w:r>
    <w:r w:rsidRPr="00AD43DB">
      <w:rPr>
        <w:rStyle w:val="PageNumber"/>
        <w:sz w:val="16"/>
      </w:rPr>
      <w:fldChar w:fldCharType="begin"/>
    </w:r>
    <w:r w:rsidRPr="00AD43DB">
      <w:rPr>
        <w:rStyle w:val="PageNumber"/>
        <w:sz w:val="16"/>
      </w:rPr>
      <w:instrText xml:space="preserve"> PAGE </w:instrText>
    </w:r>
    <w:r w:rsidRPr="00AD43DB">
      <w:rPr>
        <w:rStyle w:val="PageNumber"/>
        <w:sz w:val="16"/>
      </w:rPr>
      <w:fldChar w:fldCharType="separate"/>
    </w:r>
    <w:r w:rsidR="00A47892" w:rsidRPr="00AD43DB">
      <w:rPr>
        <w:rStyle w:val="PageNumber"/>
        <w:sz w:val="16"/>
      </w:rPr>
      <w:t>1</w:t>
    </w:r>
    <w:r w:rsidRPr="00AD43DB">
      <w:rPr>
        <w:rStyle w:val="PageNumber"/>
        <w:sz w:val="16"/>
      </w:rPr>
      <w:fldChar w:fldCharType="end"/>
    </w:r>
    <w:r w:rsidRPr="00AD43DB">
      <w:rPr>
        <w:rStyle w:val="PageNumber"/>
        <w:sz w:val="16"/>
      </w:rPr>
      <w:t xml:space="preserve"> of </w:t>
    </w:r>
    <w:r w:rsidRPr="00AD43DB">
      <w:rPr>
        <w:rStyle w:val="PageNumber"/>
        <w:sz w:val="16"/>
      </w:rPr>
      <w:fldChar w:fldCharType="begin"/>
    </w:r>
    <w:r w:rsidRPr="00AD43DB">
      <w:rPr>
        <w:rStyle w:val="PageNumber"/>
        <w:sz w:val="16"/>
      </w:rPr>
      <w:instrText xml:space="preserve"> NUMPAGES </w:instrText>
    </w:r>
    <w:r w:rsidRPr="00AD43DB">
      <w:rPr>
        <w:rStyle w:val="PageNumber"/>
        <w:sz w:val="16"/>
      </w:rPr>
      <w:fldChar w:fldCharType="separate"/>
    </w:r>
    <w:r w:rsidR="00A47892" w:rsidRPr="00AD43DB">
      <w:rPr>
        <w:rStyle w:val="PageNumber"/>
        <w:sz w:val="16"/>
      </w:rPr>
      <w:t>1</w:t>
    </w:r>
    <w:r w:rsidRPr="00AD43DB">
      <w:rPr>
        <w:rStyle w:val="PageNumber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5F7E38" w14:textId="77777777" w:rsidR="00A16159" w:rsidRPr="00AD43DB" w:rsidRDefault="00A16159">
    <w:pPr>
      <w:pStyle w:val="Footer"/>
      <w:tabs>
        <w:tab w:val="clear" w:pos="4820"/>
        <w:tab w:val="clear" w:pos="9639"/>
        <w:tab w:val="left" w:pos="284"/>
        <w:tab w:val="left" w:pos="3969"/>
      </w:tabs>
      <w:spacing w:before="20" w:after="20"/>
      <w:jc w:val="left"/>
      <w:rPr>
        <w:rStyle w:val="PageNumber"/>
        <w:bCs/>
        <w:sz w:val="16"/>
      </w:rPr>
    </w:pPr>
    <w:r w:rsidRPr="00AD43DB">
      <w:rPr>
        <w:rStyle w:val="PageNumber"/>
        <w:bCs/>
        <w:sz w:val="16"/>
      </w:rPr>
      <w:t>1</w:t>
    </w:r>
    <w:r w:rsidRPr="00AD43DB">
      <w:rPr>
        <w:rStyle w:val="PageNumber"/>
        <w:bCs/>
        <w:sz w:val="16"/>
      </w:rPr>
      <w:tab/>
    </w:r>
    <w:r w:rsidRPr="00AD43DB">
      <w:rPr>
        <w:rStyle w:val="PageNumber"/>
        <w:b/>
        <w:sz w:val="16"/>
      </w:rPr>
      <w:t>MB</w:t>
    </w:r>
    <w:r w:rsidRPr="00AD43DB">
      <w:rPr>
        <w:rStyle w:val="PageNumber"/>
        <w:bCs/>
        <w:sz w:val="16"/>
      </w:rPr>
      <w:t xml:space="preserve"> = Member body (enter the ISO 3166 two-letter country code, e.g. CN for China)</w:t>
    </w:r>
    <w:r w:rsidRPr="00AD43DB">
      <w:rPr>
        <w:rStyle w:val="PageNumber"/>
        <w:bCs/>
        <w:sz w:val="16"/>
      </w:rPr>
      <w:tab/>
    </w:r>
    <w:r w:rsidRPr="00AD43DB">
      <w:rPr>
        <w:rStyle w:val="PageNumber"/>
        <w:b/>
        <w:sz w:val="16"/>
      </w:rPr>
      <w:t>**</w:t>
    </w:r>
    <w:r w:rsidRPr="00AD43DB">
      <w:rPr>
        <w:rStyle w:val="PageNumber"/>
        <w:bCs/>
        <w:sz w:val="16"/>
      </w:rPr>
      <w:t xml:space="preserve"> = ISO/CS editing unit</w:t>
    </w:r>
  </w:p>
  <w:p w14:paraId="0C79E218" w14:textId="77777777" w:rsidR="00A16159" w:rsidRPr="00AD43DB" w:rsidRDefault="00A16159">
    <w:pPr>
      <w:pStyle w:val="Footer"/>
      <w:tabs>
        <w:tab w:val="clear" w:pos="4820"/>
        <w:tab w:val="clear" w:pos="9639"/>
        <w:tab w:val="left" w:pos="284"/>
        <w:tab w:val="left" w:pos="1843"/>
        <w:tab w:val="left" w:pos="2268"/>
        <w:tab w:val="left" w:pos="3119"/>
        <w:tab w:val="left" w:pos="4395"/>
      </w:tabs>
      <w:spacing w:before="20" w:after="20"/>
      <w:jc w:val="left"/>
      <w:rPr>
        <w:rStyle w:val="PageNumber"/>
        <w:bCs/>
        <w:sz w:val="16"/>
      </w:rPr>
    </w:pPr>
    <w:r w:rsidRPr="00AD43DB">
      <w:rPr>
        <w:rStyle w:val="PageNumber"/>
        <w:sz w:val="16"/>
      </w:rPr>
      <w:t>2</w:t>
    </w:r>
    <w:r w:rsidRPr="00AD43DB">
      <w:rPr>
        <w:rStyle w:val="PageNumber"/>
        <w:b/>
        <w:sz w:val="16"/>
      </w:rPr>
      <w:tab/>
      <w:t>Type of comment</w:t>
    </w:r>
    <w:r w:rsidRPr="00AD43DB">
      <w:rPr>
        <w:rStyle w:val="PageNumber"/>
        <w:bCs/>
        <w:sz w:val="16"/>
      </w:rPr>
      <w:t>:</w:t>
    </w:r>
    <w:r w:rsidRPr="00AD43DB">
      <w:rPr>
        <w:rStyle w:val="PageNumber"/>
        <w:bCs/>
        <w:sz w:val="16"/>
      </w:rPr>
      <w:tab/>
      <w:t>ge = general</w:t>
    </w:r>
    <w:r w:rsidRPr="00AD43DB">
      <w:rPr>
        <w:rStyle w:val="PageNumber"/>
        <w:bCs/>
        <w:sz w:val="16"/>
      </w:rPr>
      <w:tab/>
      <w:t xml:space="preserve">te = technical </w:t>
    </w:r>
    <w:r w:rsidRPr="00AD43DB">
      <w:rPr>
        <w:rStyle w:val="PageNumber"/>
        <w:bCs/>
        <w:sz w:val="16"/>
      </w:rPr>
      <w:tab/>
      <w:t xml:space="preserve">ed = editorial </w:t>
    </w:r>
  </w:p>
  <w:p w14:paraId="3AE36B97" w14:textId="77777777" w:rsidR="00A16159" w:rsidRPr="00AD43DB" w:rsidRDefault="00A16159">
    <w:pPr>
      <w:pStyle w:val="Footer"/>
      <w:tabs>
        <w:tab w:val="clear" w:pos="4820"/>
        <w:tab w:val="clear" w:pos="9639"/>
        <w:tab w:val="left" w:pos="284"/>
      </w:tabs>
      <w:spacing w:before="20" w:after="20"/>
      <w:jc w:val="left"/>
      <w:rPr>
        <w:rStyle w:val="PageNumber"/>
        <w:bCs/>
        <w:sz w:val="16"/>
      </w:rPr>
    </w:pPr>
    <w:r w:rsidRPr="00AD43DB">
      <w:rPr>
        <w:rStyle w:val="PageNumber"/>
        <w:b/>
        <w:sz w:val="16"/>
      </w:rPr>
      <w:t>NB</w:t>
    </w:r>
    <w:r w:rsidRPr="00AD43DB">
      <w:rPr>
        <w:rStyle w:val="PageNumber"/>
        <w:bCs/>
        <w:sz w:val="16"/>
      </w:rPr>
      <w:tab/>
      <w:t>Columns 1, 2, 4, 5 are compulsory.</w:t>
    </w:r>
  </w:p>
  <w:p w14:paraId="41A35486" w14:textId="77777777" w:rsidR="00A16159" w:rsidRPr="00AD43DB" w:rsidRDefault="00A16159">
    <w:pPr>
      <w:pStyle w:val="Footer"/>
      <w:tabs>
        <w:tab w:val="clear" w:pos="4820"/>
        <w:tab w:val="clear" w:pos="9639"/>
      </w:tabs>
      <w:jc w:val="right"/>
      <w:rPr>
        <w:rStyle w:val="PageNumber"/>
        <w:sz w:val="16"/>
      </w:rPr>
    </w:pPr>
    <w:r w:rsidRPr="00AD43DB">
      <w:rPr>
        <w:rStyle w:val="PageNumber"/>
        <w:sz w:val="16"/>
      </w:rPr>
      <w:t xml:space="preserve">page </w:t>
    </w:r>
    <w:r w:rsidRPr="00AD43DB">
      <w:rPr>
        <w:rStyle w:val="PageNumber"/>
        <w:sz w:val="16"/>
      </w:rPr>
      <w:fldChar w:fldCharType="begin"/>
    </w:r>
    <w:r w:rsidRPr="00AD43DB">
      <w:rPr>
        <w:rStyle w:val="PageNumber"/>
        <w:sz w:val="16"/>
      </w:rPr>
      <w:instrText xml:space="preserve"> PAGE </w:instrText>
    </w:r>
    <w:r w:rsidRPr="00AD43DB">
      <w:rPr>
        <w:rStyle w:val="PageNumber"/>
        <w:sz w:val="16"/>
      </w:rPr>
      <w:fldChar w:fldCharType="separate"/>
    </w:r>
    <w:r w:rsidRPr="00AD43DB">
      <w:rPr>
        <w:rStyle w:val="PageNumber"/>
        <w:sz w:val="16"/>
      </w:rPr>
      <w:t>1</w:t>
    </w:r>
    <w:r w:rsidRPr="00AD43DB">
      <w:rPr>
        <w:rStyle w:val="PageNumber"/>
        <w:sz w:val="16"/>
      </w:rPr>
      <w:fldChar w:fldCharType="end"/>
    </w:r>
    <w:r w:rsidRPr="00AD43DB">
      <w:rPr>
        <w:rStyle w:val="PageNumber"/>
        <w:sz w:val="16"/>
      </w:rPr>
      <w:t xml:space="preserve"> of </w:t>
    </w:r>
    <w:r w:rsidRPr="00AD43DB">
      <w:rPr>
        <w:rStyle w:val="PageNumber"/>
        <w:sz w:val="16"/>
      </w:rPr>
      <w:fldChar w:fldCharType="begin"/>
    </w:r>
    <w:r w:rsidRPr="00AD43DB">
      <w:rPr>
        <w:rStyle w:val="PageNumber"/>
        <w:sz w:val="16"/>
      </w:rPr>
      <w:instrText xml:space="preserve"> NUMPAGES </w:instrText>
    </w:r>
    <w:r w:rsidRPr="00AD43DB">
      <w:rPr>
        <w:rStyle w:val="PageNumber"/>
        <w:sz w:val="16"/>
      </w:rPr>
      <w:fldChar w:fldCharType="separate"/>
    </w:r>
    <w:r w:rsidRPr="00AD43DB">
      <w:rPr>
        <w:rStyle w:val="PageNumber"/>
        <w:sz w:val="16"/>
      </w:rPr>
      <w:t>1</w:t>
    </w:r>
    <w:r w:rsidRPr="00AD43DB">
      <w:rPr>
        <w:rStyle w:val="PageNumber"/>
        <w:sz w:val="16"/>
      </w:rPr>
      <w:fldChar w:fldCharType="end"/>
    </w:r>
  </w:p>
  <w:p w14:paraId="31EE7C43" w14:textId="77777777" w:rsidR="00A16159" w:rsidRPr="00AD43DB" w:rsidRDefault="00A16159">
    <w:pPr>
      <w:pStyle w:val="Footer"/>
      <w:jc w:val="left"/>
      <w:rPr>
        <w:sz w:val="14"/>
      </w:rPr>
    </w:pPr>
    <w:r w:rsidRPr="00AD43DB">
      <w:rPr>
        <w:rStyle w:val="PageNumber"/>
        <w:sz w:val="16"/>
      </w:rPr>
      <w:t>FORM 13B (ISO) version 2001-09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DC7FF5" w14:textId="77777777" w:rsidR="00D07AD3" w:rsidRPr="00AD43DB" w:rsidRDefault="00D07AD3">
      <w:r w:rsidRPr="00AD43DB">
        <w:separator/>
      </w:r>
    </w:p>
  </w:footnote>
  <w:footnote w:type="continuationSeparator" w:id="0">
    <w:p w14:paraId="0440DBE0" w14:textId="77777777" w:rsidR="00D07AD3" w:rsidRPr="00AD43DB" w:rsidRDefault="00D07AD3">
      <w:r w:rsidRPr="00AD43DB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6A2AEE" w14:textId="24F47FDA" w:rsidR="00230F0F" w:rsidRPr="00AD43DB" w:rsidRDefault="00D07AD3">
    <w:pPr>
      <w:pStyle w:val="Header"/>
    </w:pPr>
    <w:r>
      <w:pict w14:anchorId="52D9A2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7157" o:spid="_x0000_s1053" type="#_x0000_t75" style="position:absolute;left:0;text-align:left;margin-left:0;margin-top:0;width:755.35pt;height:360.15pt;z-index:-251658752;mso-position-horizontal:center;mso-position-horizontal-relative:margin;mso-position-vertical:center;mso-position-vertical-relative:margin" o:allowincell="f">
          <v:imagedata r:id="rId1" o:title="MSC27986_MSC_Logo_Wordmark_CMYK_Ocean_Mid_MSC_Blue 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461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4610"/>
    </w:tblGrid>
    <w:tr w:rsidR="00074605" w:rsidRPr="00AD43DB" w14:paraId="4943415C" w14:textId="77777777" w:rsidTr="6A06BD01">
      <w:trPr>
        <w:cantSplit/>
      </w:trPr>
      <w:tc>
        <w:tcPr>
          <w:tcW w:w="14610" w:type="dxa"/>
          <w:tcBorders>
            <w:top w:val="nil"/>
            <w:left w:val="nil"/>
            <w:bottom w:val="nil"/>
            <w:right w:val="nil"/>
          </w:tcBorders>
        </w:tcPr>
        <w:p w14:paraId="0EA4097E" w14:textId="55BB5E6E" w:rsidR="00074605" w:rsidRPr="00AD43DB" w:rsidRDefault="002E2FF9" w:rsidP="002E2FF9">
          <w:pPr>
            <w:pStyle w:val="ISOComments"/>
            <w:tabs>
              <w:tab w:val="center" w:pos="7206"/>
            </w:tabs>
            <w:spacing w:before="60" w:after="60"/>
            <w:rPr>
              <w:rFonts w:ascii="Impact" w:hAnsi="Impact"/>
              <w:color w:val="0057BF"/>
            </w:rPr>
          </w:pPr>
          <w:r w:rsidRPr="00AD43DB">
            <w:rPr>
              <w:rStyle w:val="MTEquationSection"/>
              <w:rFonts w:ascii="Impact" w:hAnsi="Impact"/>
              <w:color w:val="0057BF"/>
              <w:sz w:val="32"/>
              <w:szCs w:val="28"/>
            </w:rPr>
            <w:tab/>
          </w:r>
          <w:r w:rsidR="00060B50">
            <w:rPr>
              <w:rStyle w:val="MTEquationSection"/>
              <w:rFonts w:ascii="Impact" w:hAnsi="Impact"/>
              <w:noProof/>
              <w:color w:val="0057BF"/>
              <w:sz w:val="32"/>
              <w:szCs w:val="28"/>
            </w:rPr>
            <w:drawing>
              <wp:inline distT="0" distB="0" distL="0" distR="0" wp14:anchorId="2AC4715B" wp14:editId="439F6A3C">
                <wp:extent cx="9144000" cy="436245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0" cy="436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1A4A21" w14:textId="69AFBB35" w:rsidR="008C1045" w:rsidRPr="008C1045" w:rsidRDefault="00060B50" w:rsidP="00C5148B">
    <w:pPr>
      <w:pStyle w:val="Header"/>
      <w:spacing w:before="60"/>
      <w:rPr>
        <w:b/>
        <w:bCs/>
        <w:color w:val="215E99"/>
        <w:sz w:val="44"/>
        <w:szCs w:val="44"/>
      </w:rPr>
    </w:pPr>
    <w:r>
      <w:rPr>
        <w:rFonts w:cs="Arial"/>
        <w:b/>
        <w:bCs/>
        <w:color w:val="0057BF"/>
        <w:sz w:val="32"/>
        <w:szCs w:val="28"/>
      </w:rPr>
      <w:pict w14:anchorId="6297B1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7158" o:spid="_x0000_s1058" type="#_x0000_t75" style="position:absolute;left:0;text-align:left;margin-left:0;margin-top:0;width:755.35pt;height:360.15pt;z-index:-251657728;mso-position-horizontal:center;mso-position-horizontal-relative:margin;mso-position-vertical:center;mso-position-vertical-relative:margin" o:allowincell="f">
          <v:imagedata r:id="rId2" o:title="MSC27986_MSC_Logo_Wordmark_CMYK_Ocean_Mid_MSC_Blue 1" gain="19661f" blacklevel="22938f"/>
          <w10:wrap anchorx="margin" anchory="margin"/>
        </v:shape>
      </w:pict>
    </w:r>
    <w:r w:rsidR="008C1045" w:rsidRPr="008C1045">
      <w:rPr>
        <w:b/>
        <w:bCs/>
        <w:color w:val="215E99"/>
        <w:sz w:val="44"/>
        <w:szCs w:val="44"/>
      </w:rPr>
      <w:t>Template for comments and observations</w:t>
    </w:r>
  </w:p>
  <w:p w14:paraId="6BA6B7F2" w14:textId="74795762" w:rsidR="007D1FAE" w:rsidRPr="00AD43DB" w:rsidRDefault="00D15A96" w:rsidP="00C5148B">
    <w:pPr>
      <w:pStyle w:val="Header"/>
      <w:spacing w:before="60"/>
      <w:rPr>
        <w:sz w:val="20"/>
        <w:szCs w:val="18"/>
      </w:rPr>
    </w:pPr>
    <w:r w:rsidRPr="00AD43DB">
      <w:rPr>
        <w:sz w:val="20"/>
        <w:szCs w:val="18"/>
      </w:rPr>
      <w:t xml:space="preserve">Please </w:t>
    </w:r>
    <w:r w:rsidR="006241A2" w:rsidRPr="00AD43DB">
      <w:rPr>
        <w:sz w:val="20"/>
        <w:szCs w:val="18"/>
      </w:rPr>
      <w:t xml:space="preserve">complete and </w:t>
    </w:r>
    <w:r w:rsidRPr="00AD43DB">
      <w:rPr>
        <w:sz w:val="20"/>
        <w:szCs w:val="18"/>
      </w:rPr>
      <w:t xml:space="preserve">email this </w:t>
    </w:r>
    <w:r w:rsidR="00D06E1F" w:rsidRPr="00AD43DB">
      <w:rPr>
        <w:sz w:val="20"/>
        <w:szCs w:val="18"/>
      </w:rPr>
      <w:t>templ</w:t>
    </w:r>
    <w:r w:rsidR="00523A57" w:rsidRPr="00AD43DB">
      <w:rPr>
        <w:sz w:val="20"/>
        <w:szCs w:val="18"/>
      </w:rPr>
      <w:t>ate</w:t>
    </w:r>
    <w:r w:rsidR="00F35910" w:rsidRPr="00AD43DB">
      <w:rPr>
        <w:sz w:val="20"/>
        <w:szCs w:val="18"/>
      </w:rPr>
      <w:t xml:space="preserve"> by 30/05/2026</w:t>
    </w:r>
    <w:r w:rsidRPr="00AD43DB">
      <w:rPr>
        <w:sz w:val="20"/>
        <w:szCs w:val="18"/>
      </w:rPr>
      <w:t xml:space="preserve"> to </w:t>
    </w:r>
    <w:hyperlink r:id="rId3" w:history="1">
      <w:r w:rsidR="00894E82" w:rsidRPr="00E504BE">
        <w:rPr>
          <w:rStyle w:val="Hyperlink"/>
          <w:sz w:val="20"/>
          <w:szCs w:val="18"/>
        </w:rPr>
        <w:t>supplychain@msc.org</w:t>
      </w:r>
    </w:hyperlink>
    <w:r w:rsidR="00894E82">
      <w:rPr>
        <w:sz w:val="20"/>
        <w:szCs w:val="18"/>
      </w:rPr>
      <w:t xml:space="preserve"> </w:t>
    </w:r>
  </w:p>
  <w:p w14:paraId="0E5C2CE1" w14:textId="5181FB32" w:rsidR="006E673F" w:rsidRPr="00AD43DB" w:rsidRDefault="002B1F61" w:rsidP="00C5148B">
    <w:pPr>
      <w:pStyle w:val="Header"/>
      <w:spacing w:before="60"/>
      <w:rPr>
        <w:sz w:val="20"/>
        <w:szCs w:val="18"/>
      </w:rPr>
    </w:pPr>
    <w:r w:rsidRPr="00AD43DB">
      <w:rPr>
        <w:sz w:val="20"/>
        <w:szCs w:val="18"/>
      </w:rPr>
      <w:t xml:space="preserve">Please do not modify the structure of the table </w:t>
    </w:r>
    <w:r w:rsidR="000B5144" w:rsidRPr="00AD43DB">
      <w:rPr>
        <w:sz w:val="20"/>
        <w:szCs w:val="18"/>
      </w:rPr>
      <w:t>and use the abbreviation</w:t>
    </w:r>
    <w:r w:rsidR="002A2DF5" w:rsidRPr="00AD43DB">
      <w:rPr>
        <w:sz w:val="20"/>
        <w:szCs w:val="18"/>
      </w:rPr>
      <w:t>s</w:t>
    </w:r>
    <w:r w:rsidR="000B5144" w:rsidRPr="00AD43DB">
      <w:rPr>
        <w:sz w:val="20"/>
        <w:szCs w:val="18"/>
      </w:rPr>
      <w:t xml:space="preserve"> exactly as shown in the foot</w:t>
    </w:r>
    <w:r w:rsidR="007872CF" w:rsidRPr="00AD43DB">
      <w:rPr>
        <w:sz w:val="20"/>
        <w:szCs w:val="18"/>
      </w:rPr>
      <w:t xml:space="preserve">note </w:t>
    </w:r>
    <w:r w:rsidR="00181E24" w:rsidRPr="00AD43DB">
      <w:rPr>
        <w:sz w:val="20"/>
        <w:szCs w:val="18"/>
      </w:rPr>
      <w:t xml:space="preserve">otherwise we </w:t>
    </w:r>
    <w:r w:rsidR="00702CE7" w:rsidRPr="00AD43DB">
      <w:rPr>
        <w:sz w:val="20"/>
        <w:szCs w:val="18"/>
      </w:rPr>
      <w:t>won’t be able to process</w:t>
    </w:r>
    <w:r w:rsidR="00BE7CAD" w:rsidRPr="00AD43DB">
      <w:rPr>
        <w:sz w:val="20"/>
        <w:szCs w:val="18"/>
      </w:rPr>
      <w:t xml:space="preserve"> your comment</w:t>
    </w:r>
    <w:r w:rsidR="00BF7728" w:rsidRPr="00AD43DB">
      <w:rPr>
        <w:sz w:val="20"/>
        <w:szCs w:val="18"/>
      </w:rPr>
      <w:t>.</w:t>
    </w:r>
  </w:p>
  <w:p w14:paraId="798EFA2C" w14:textId="2270FCC1" w:rsidR="007D1FAE" w:rsidRPr="00AD43DB" w:rsidRDefault="00642CEE" w:rsidP="00C5148B">
    <w:pPr>
      <w:pStyle w:val="Header"/>
      <w:spacing w:before="60"/>
      <w:rPr>
        <w:sz w:val="20"/>
        <w:szCs w:val="18"/>
      </w:rPr>
    </w:pPr>
    <w:r w:rsidRPr="00AD43DB">
      <w:rPr>
        <w:sz w:val="20"/>
        <w:szCs w:val="18"/>
      </w:rPr>
      <w:t xml:space="preserve">When completing the table, if you </w:t>
    </w:r>
    <w:r w:rsidR="00283AA5" w:rsidRPr="00AD43DB">
      <w:rPr>
        <w:sz w:val="20"/>
        <w:szCs w:val="18"/>
      </w:rPr>
      <w:t xml:space="preserve">write a comment, please ensure you also </w:t>
    </w:r>
    <w:r w:rsidR="009C68B7" w:rsidRPr="00AD43DB">
      <w:rPr>
        <w:sz w:val="20"/>
        <w:szCs w:val="18"/>
      </w:rPr>
      <w:t>add a proposed change for our consideration</w:t>
    </w:r>
    <w:r w:rsidR="005F183D" w:rsidRPr="00AD43DB">
      <w:rPr>
        <w:sz w:val="20"/>
        <w:szCs w:val="18"/>
      </w:rPr>
      <w:t>.</w:t>
    </w:r>
  </w:p>
  <w:p w14:paraId="7F6991DA" w14:textId="77777777" w:rsidR="0029788B" w:rsidRPr="00AD43DB" w:rsidRDefault="0029788B">
    <w:pPr>
      <w:pStyle w:val="Header"/>
    </w:pPr>
  </w:p>
  <w:tbl>
    <w:tblPr>
      <w:tblW w:w="15670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1406"/>
      <w:gridCol w:w="1406"/>
      <w:gridCol w:w="1418"/>
      <w:gridCol w:w="1417"/>
      <w:gridCol w:w="4980"/>
      <w:gridCol w:w="5043"/>
    </w:tblGrid>
    <w:tr w:rsidR="00F10AFF" w:rsidRPr="00AD43DB" w14:paraId="3DC2536A" w14:textId="268AF1A8" w:rsidTr="00F10AFF">
      <w:trPr>
        <w:cantSplit/>
        <w:jc w:val="center"/>
      </w:trPr>
      <w:tc>
        <w:tcPr>
          <w:tcW w:w="1406" w:type="dxa"/>
        </w:tcPr>
        <w:p w14:paraId="045B4630" w14:textId="378ADC69" w:rsidR="00F10AFF" w:rsidRPr="00C80497" w:rsidRDefault="00DF2771" w:rsidP="00395636">
          <w:pPr>
            <w:keepLines/>
            <w:spacing w:before="100"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Document</w:t>
          </w:r>
          <w:r w:rsidRPr="00C80497">
            <w:rPr>
              <w:b/>
              <w:bCs/>
              <w:position w:val="6"/>
              <w:sz w:val="18"/>
              <w:szCs w:val="18"/>
            </w:rPr>
            <w:t>1</w:t>
          </w:r>
        </w:p>
      </w:tc>
      <w:tc>
        <w:tcPr>
          <w:tcW w:w="1406" w:type="dxa"/>
        </w:tcPr>
        <w:p w14:paraId="61470F27" w14:textId="31B83F25" w:rsidR="00F10AFF" w:rsidRPr="00C80497" w:rsidRDefault="00F10AFF" w:rsidP="00395636">
          <w:pPr>
            <w:keepLines/>
            <w:spacing w:before="100"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Clause/ Subclause</w:t>
          </w:r>
        </w:p>
        <w:p w14:paraId="7E1D3BC8" w14:textId="2E341B8C" w:rsidR="00F10AFF" w:rsidRPr="00C80497" w:rsidRDefault="00F10AFF" w:rsidP="003C6559">
          <w:pPr>
            <w:keepLines/>
            <w:spacing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Cs/>
              <w:sz w:val="18"/>
              <w:szCs w:val="18"/>
            </w:rPr>
            <w:t>(e.g. 3.1.a)</w:t>
          </w:r>
        </w:p>
      </w:tc>
      <w:tc>
        <w:tcPr>
          <w:tcW w:w="1418" w:type="dxa"/>
        </w:tcPr>
        <w:p w14:paraId="428B6815" w14:textId="77777777" w:rsidR="00F10AFF" w:rsidRPr="00C80497" w:rsidRDefault="00F10AFF" w:rsidP="003C6559">
          <w:pPr>
            <w:keepLines/>
            <w:spacing w:before="10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Paragraph/ Figure/ Table/</w:t>
          </w:r>
        </w:p>
        <w:p w14:paraId="7924D45A" w14:textId="77777777" w:rsidR="00F10AFF" w:rsidRPr="00C80497" w:rsidRDefault="00F10AFF" w:rsidP="003C6559">
          <w:pPr>
            <w:keepLines/>
            <w:spacing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Cs/>
              <w:sz w:val="18"/>
              <w:szCs w:val="18"/>
            </w:rPr>
            <w:t>(e.g. Table 1)</w:t>
          </w:r>
        </w:p>
      </w:tc>
      <w:tc>
        <w:tcPr>
          <w:tcW w:w="1417" w:type="dxa"/>
        </w:tcPr>
        <w:p w14:paraId="14F38206" w14:textId="32AE6EC5" w:rsidR="00F10AFF" w:rsidRPr="00C80497" w:rsidRDefault="00F10AFF" w:rsidP="00395636">
          <w:pPr>
            <w:keepLines/>
            <w:spacing w:before="100"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Type of comment</w:t>
          </w:r>
          <w:r w:rsidRPr="00C80497">
            <w:rPr>
              <w:b/>
              <w:bCs/>
              <w:position w:val="6"/>
              <w:sz w:val="18"/>
              <w:szCs w:val="18"/>
            </w:rPr>
            <w:t>2</w:t>
          </w:r>
        </w:p>
      </w:tc>
      <w:tc>
        <w:tcPr>
          <w:tcW w:w="4980" w:type="dxa"/>
        </w:tcPr>
        <w:p w14:paraId="5CCFE76F" w14:textId="77777777" w:rsidR="00F10AFF" w:rsidRPr="00C80497" w:rsidRDefault="00F10AFF" w:rsidP="00A64E75">
          <w:pPr>
            <w:keepLines/>
            <w:spacing w:before="100"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Comments</w:t>
          </w:r>
        </w:p>
      </w:tc>
      <w:tc>
        <w:tcPr>
          <w:tcW w:w="5043" w:type="dxa"/>
        </w:tcPr>
        <w:p w14:paraId="2EEE8390" w14:textId="77777777" w:rsidR="00F10AFF" w:rsidRPr="00C80497" w:rsidRDefault="00F10AFF" w:rsidP="00A64E75">
          <w:pPr>
            <w:keepLines/>
            <w:spacing w:before="100" w:after="60" w:line="190" w:lineRule="exact"/>
            <w:jc w:val="center"/>
            <w:rPr>
              <w:b/>
              <w:sz w:val="18"/>
              <w:szCs w:val="18"/>
            </w:rPr>
          </w:pPr>
          <w:r w:rsidRPr="00C80497">
            <w:rPr>
              <w:b/>
              <w:sz w:val="18"/>
              <w:szCs w:val="18"/>
            </w:rPr>
            <w:t>Proposed change</w:t>
          </w:r>
        </w:p>
      </w:tc>
    </w:tr>
  </w:tbl>
  <w:p w14:paraId="6306CC44" w14:textId="77777777" w:rsidR="00A16159" w:rsidRPr="00AD43DB" w:rsidRDefault="00A16159">
    <w:pPr>
      <w:pStyle w:val="Header"/>
      <w:rPr>
        <w:sz w:val="2"/>
      </w:rPr>
    </w:pPr>
  </w:p>
  <w:p w14:paraId="16D746D7" w14:textId="77777777" w:rsidR="00A16159" w:rsidRPr="00AD43DB" w:rsidRDefault="00A16159">
    <w:pPr>
      <w:pStyle w:val="Header"/>
      <w:spacing w:line="14" w:lineRule="exact"/>
      <w:rPr>
        <w:sz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5840" w:type="dxa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8572"/>
      <w:gridCol w:w="2080"/>
      <w:gridCol w:w="5188"/>
    </w:tblGrid>
    <w:tr w:rsidR="00A16159" w:rsidRPr="00AD43DB" w14:paraId="038B16F2" w14:textId="77777777">
      <w:trPr>
        <w:cantSplit/>
        <w:jc w:val="center"/>
      </w:trPr>
      <w:tc>
        <w:tcPr>
          <w:tcW w:w="8572" w:type="dxa"/>
          <w:tcBorders>
            <w:top w:val="nil"/>
            <w:left w:val="nil"/>
            <w:bottom w:val="nil"/>
            <w:right w:val="nil"/>
          </w:tcBorders>
        </w:tcPr>
        <w:p w14:paraId="7654EF72" w14:textId="35A72373" w:rsidR="00A16159" w:rsidRPr="00AD43DB" w:rsidRDefault="00A16159">
          <w:pPr>
            <w:pStyle w:val="ISOComments"/>
            <w:spacing w:before="60" w:after="60"/>
          </w:pPr>
          <w:r w:rsidRPr="00AD43DB">
            <w:rPr>
              <w:rStyle w:val="MTEquationSection"/>
              <w:b/>
              <w:bCs/>
              <w:color w:val="auto"/>
              <w:sz w:val="22"/>
            </w:rPr>
            <w:t>Template for comments and secretariat observations</w:t>
          </w:r>
        </w:p>
      </w:tc>
      <w:tc>
        <w:tcPr>
          <w:tcW w:w="2080" w:type="dxa"/>
          <w:tcBorders>
            <w:top w:val="single" w:sz="6" w:space="0" w:color="auto"/>
            <w:left w:val="single" w:sz="6" w:space="0" w:color="auto"/>
            <w:bottom w:val="single" w:sz="6" w:space="0" w:color="auto"/>
          </w:tcBorders>
        </w:tcPr>
        <w:p w14:paraId="3372E47F" w14:textId="77777777" w:rsidR="00A16159" w:rsidRPr="00AD43DB" w:rsidRDefault="00A16159">
          <w:pPr>
            <w:pStyle w:val="ISOChange"/>
            <w:spacing w:before="60" w:after="60"/>
            <w:rPr>
              <w:bCs/>
            </w:rPr>
          </w:pPr>
          <w:r w:rsidRPr="00AD43DB">
            <w:rPr>
              <w:bCs/>
            </w:rPr>
            <w:t xml:space="preserve">Date: </w:t>
          </w:r>
        </w:p>
      </w:tc>
      <w:tc>
        <w:tcPr>
          <w:tcW w:w="5188" w:type="dxa"/>
          <w:tcBorders>
            <w:top w:val="single" w:sz="6" w:space="0" w:color="auto"/>
            <w:bottom w:val="single" w:sz="6" w:space="0" w:color="auto"/>
          </w:tcBorders>
        </w:tcPr>
        <w:p w14:paraId="59B4AE2F" w14:textId="77777777" w:rsidR="00A16159" w:rsidRPr="00AD43DB" w:rsidRDefault="00A16159">
          <w:pPr>
            <w:pStyle w:val="ISOSecretObservations"/>
            <w:spacing w:before="60" w:after="60"/>
            <w:rPr>
              <w:bCs/>
            </w:rPr>
          </w:pPr>
          <w:r w:rsidRPr="00AD43DB">
            <w:rPr>
              <w:bCs/>
            </w:rPr>
            <w:t>Document:</w:t>
          </w:r>
          <w:r w:rsidRPr="00AD43DB">
            <w:rPr>
              <w:b/>
            </w:rPr>
            <w:t xml:space="preserve"> </w:t>
          </w:r>
          <w:r w:rsidRPr="00AD43DB">
            <w:rPr>
              <w:b/>
              <w:sz w:val="20"/>
            </w:rPr>
            <w:t>ISO/</w:t>
          </w:r>
        </w:p>
      </w:tc>
    </w:tr>
  </w:tbl>
  <w:p w14:paraId="09FBFB8A" w14:textId="29D67B94" w:rsidR="00A16159" w:rsidRPr="00AD43DB" w:rsidRDefault="00060B50">
    <w:pPr>
      <w:pStyle w:val="Header"/>
    </w:pPr>
    <w:r>
      <w:rPr>
        <w:b/>
        <w:bCs/>
      </w:rPr>
      <w:pict w14:anchorId="5F0D8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687156" o:spid="_x0000_s1057" type="#_x0000_t75" style="position:absolute;left:0;text-align:left;margin-left:0;margin-top:0;width:755.35pt;height:360.15pt;z-index:-251659776;mso-position-horizontal:center;mso-position-horizontal-relative:margin;mso-position-vertical:center;mso-position-vertical-relative:margin" o:allowincell="f">
          <v:imagedata r:id="rId1" o:title="MSC27986_MSC_Logo_Wordmark_CMYK_Ocean_Mid_MSC_Blue 1" gain="19661f" blacklevel="22938f"/>
          <w10:wrap anchorx="margin" anchory="margin"/>
        </v:shape>
      </w:pict>
    </w:r>
  </w:p>
  <w:tbl>
    <w:tblPr>
      <w:tblW w:w="0" w:type="auto"/>
      <w:jc w:val="center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539"/>
      <w:gridCol w:w="1814"/>
      <w:gridCol w:w="1134"/>
      <w:gridCol w:w="709"/>
      <w:gridCol w:w="4394"/>
      <w:gridCol w:w="3828"/>
      <w:gridCol w:w="3459"/>
    </w:tblGrid>
    <w:tr w:rsidR="00A16159" w:rsidRPr="00AD43DB" w14:paraId="06122AD2" w14:textId="77777777">
      <w:trPr>
        <w:cantSplit/>
        <w:jc w:val="center"/>
      </w:trPr>
      <w:tc>
        <w:tcPr>
          <w:tcW w:w="539" w:type="dxa"/>
        </w:tcPr>
        <w:p w14:paraId="22ED8466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1</w:t>
          </w:r>
        </w:p>
      </w:tc>
      <w:tc>
        <w:tcPr>
          <w:tcW w:w="1814" w:type="dxa"/>
        </w:tcPr>
        <w:p w14:paraId="0CFCF76D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2</w:t>
          </w:r>
        </w:p>
      </w:tc>
      <w:tc>
        <w:tcPr>
          <w:tcW w:w="1134" w:type="dxa"/>
        </w:tcPr>
        <w:p w14:paraId="5FACD72E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3</w:t>
          </w:r>
        </w:p>
      </w:tc>
      <w:tc>
        <w:tcPr>
          <w:tcW w:w="709" w:type="dxa"/>
        </w:tcPr>
        <w:p w14:paraId="04C7DD9A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4</w:t>
          </w:r>
        </w:p>
      </w:tc>
      <w:tc>
        <w:tcPr>
          <w:tcW w:w="4394" w:type="dxa"/>
        </w:tcPr>
        <w:p w14:paraId="028D00EA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5</w:t>
          </w:r>
        </w:p>
      </w:tc>
      <w:tc>
        <w:tcPr>
          <w:tcW w:w="3828" w:type="dxa"/>
        </w:tcPr>
        <w:p w14:paraId="7668CBAC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6</w:t>
          </w:r>
        </w:p>
      </w:tc>
      <w:tc>
        <w:tcPr>
          <w:tcW w:w="3459" w:type="dxa"/>
        </w:tcPr>
        <w:p w14:paraId="2D5A8E4F" w14:textId="77777777" w:rsidR="00A16159" w:rsidRPr="00AD43DB" w:rsidRDefault="00A16159">
          <w:pPr>
            <w:keepLines/>
            <w:spacing w:before="40" w:after="40" w:line="180" w:lineRule="exact"/>
            <w:jc w:val="center"/>
            <w:rPr>
              <w:sz w:val="16"/>
            </w:rPr>
          </w:pPr>
          <w:r w:rsidRPr="00AD43DB">
            <w:rPr>
              <w:sz w:val="16"/>
            </w:rPr>
            <w:t>7</w:t>
          </w:r>
        </w:p>
      </w:tc>
    </w:tr>
    <w:tr w:rsidR="00A16159" w:rsidRPr="00AD43DB" w14:paraId="5C17F075" w14:textId="77777777">
      <w:trPr>
        <w:cantSplit/>
        <w:jc w:val="center"/>
      </w:trPr>
      <w:tc>
        <w:tcPr>
          <w:tcW w:w="539" w:type="dxa"/>
        </w:tcPr>
        <w:p w14:paraId="02015DA9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MB</w:t>
          </w:r>
          <w:r w:rsidRPr="00AD43DB">
            <w:rPr>
              <w:b/>
              <w:bCs/>
              <w:position w:val="6"/>
              <w:sz w:val="12"/>
            </w:rPr>
            <w:t>1</w:t>
          </w:r>
          <w:r w:rsidRPr="00AD43DB">
            <w:rPr>
              <w:b/>
              <w:sz w:val="16"/>
            </w:rPr>
            <w:br/>
          </w:r>
        </w:p>
      </w:tc>
      <w:tc>
        <w:tcPr>
          <w:tcW w:w="1814" w:type="dxa"/>
        </w:tcPr>
        <w:p w14:paraId="0972C5AF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Claus</w:t>
          </w:r>
          <w:r w:rsidRPr="00AD43DB">
            <w:rPr>
              <w:b/>
              <w:spacing w:val="20"/>
              <w:sz w:val="16"/>
            </w:rPr>
            <w:t>e/</w:t>
          </w:r>
          <w:r w:rsidRPr="00AD43DB">
            <w:rPr>
              <w:b/>
              <w:sz w:val="16"/>
            </w:rPr>
            <w:br/>
            <w:t>Subclause/</w:t>
          </w:r>
          <w:r w:rsidRPr="00AD43DB">
            <w:rPr>
              <w:b/>
              <w:sz w:val="16"/>
            </w:rPr>
            <w:br/>
            <w:t>Annex/Figure/Table</w:t>
          </w:r>
          <w:r w:rsidRPr="00AD43DB">
            <w:rPr>
              <w:b/>
              <w:sz w:val="16"/>
            </w:rPr>
            <w:br/>
          </w:r>
          <w:r w:rsidRPr="00AD43DB">
            <w:rPr>
              <w:bCs/>
              <w:sz w:val="16"/>
            </w:rPr>
            <w:t>(e.g. 3.1, Table 2)</w:t>
          </w:r>
        </w:p>
      </w:tc>
      <w:tc>
        <w:tcPr>
          <w:tcW w:w="1134" w:type="dxa"/>
        </w:tcPr>
        <w:p w14:paraId="13168147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Paragraph/</w:t>
          </w:r>
          <w:r w:rsidRPr="00AD43DB">
            <w:rPr>
              <w:b/>
              <w:sz w:val="16"/>
            </w:rPr>
            <w:br/>
            <w:t>List item/</w:t>
          </w:r>
          <w:r w:rsidRPr="00AD43DB">
            <w:rPr>
              <w:b/>
              <w:sz w:val="16"/>
            </w:rPr>
            <w:br/>
            <w:t>Note/</w:t>
          </w:r>
          <w:r w:rsidRPr="00AD43DB">
            <w:rPr>
              <w:b/>
              <w:sz w:val="16"/>
            </w:rPr>
            <w:br/>
          </w:r>
          <w:r w:rsidRPr="00AD43DB">
            <w:rPr>
              <w:bCs/>
              <w:sz w:val="16"/>
            </w:rPr>
            <w:t>(e.g. Note 2)</w:t>
          </w:r>
        </w:p>
      </w:tc>
      <w:tc>
        <w:tcPr>
          <w:tcW w:w="709" w:type="dxa"/>
        </w:tcPr>
        <w:p w14:paraId="616A3BD3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Type of com-ment</w:t>
          </w:r>
          <w:r w:rsidRPr="00AD43DB">
            <w:rPr>
              <w:b/>
              <w:bCs/>
              <w:position w:val="6"/>
              <w:sz w:val="12"/>
            </w:rPr>
            <w:t>2</w:t>
          </w:r>
        </w:p>
      </w:tc>
      <w:tc>
        <w:tcPr>
          <w:tcW w:w="4394" w:type="dxa"/>
        </w:tcPr>
        <w:p w14:paraId="438603B4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Comment (justification for change)</w:t>
          </w:r>
        </w:p>
      </w:tc>
      <w:tc>
        <w:tcPr>
          <w:tcW w:w="3828" w:type="dxa"/>
        </w:tcPr>
        <w:p w14:paraId="0748DDB8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Proposed change</w:t>
          </w:r>
        </w:p>
      </w:tc>
      <w:tc>
        <w:tcPr>
          <w:tcW w:w="3459" w:type="dxa"/>
        </w:tcPr>
        <w:p w14:paraId="116EA0B5" w14:textId="77777777" w:rsidR="00A16159" w:rsidRPr="00AD43DB" w:rsidRDefault="00A16159">
          <w:pPr>
            <w:keepLines/>
            <w:spacing w:before="100" w:after="60" w:line="190" w:lineRule="exact"/>
            <w:jc w:val="center"/>
            <w:rPr>
              <w:b/>
              <w:sz w:val="16"/>
            </w:rPr>
          </w:pPr>
          <w:r w:rsidRPr="00AD43DB">
            <w:rPr>
              <w:b/>
              <w:sz w:val="16"/>
            </w:rPr>
            <w:t>Secretariat observations</w:t>
          </w:r>
          <w:r w:rsidRPr="00AD43DB">
            <w:rPr>
              <w:b/>
              <w:sz w:val="16"/>
            </w:rPr>
            <w:br/>
          </w:r>
          <w:r w:rsidRPr="00AD43DB">
            <w:rPr>
              <w:bCs/>
              <w:sz w:val="16"/>
            </w:rPr>
            <w:t>on each comment submitted</w:t>
          </w:r>
        </w:p>
      </w:tc>
    </w:tr>
  </w:tbl>
  <w:p w14:paraId="1D7094E5" w14:textId="77777777" w:rsidR="00A16159" w:rsidRPr="00AD43DB" w:rsidRDefault="00A16159">
    <w:pPr>
      <w:pStyle w:val="Header"/>
      <w:rPr>
        <w:sz w:val="2"/>
      </w:rPr>
    </w:pPr>
  </w:p>
  <w:p w14:paraId="030CC73F" w14:textId="77777777" w:rsidR="00A16159" w:rsidRPr="00AD43DB" w:rsidRDefault="00A16159">
    <w:pPr>
      <w:pStyle w:val="Header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501EF18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6C44E9B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9"/>
    <w:multiLevelType w:val="singleLevel"/>
    <w:tmpl w:val="2CCAB7E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070226591">
    <w:abstractNumId w:val="2"/>
  </w:num>
  <w:num w:numId="2" w16cid:durableId="161243603">
    <w:abstractNumId w:val="1"/>
  </w:num>
  <w:num w:numId="3" w16cid:durableId="1745832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intFractionalCharacterWidth/>
  <w:attachedTemplate r:id="rId1"/>
  <w:defaultTabStop w:val="851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O974ISO" w:val="-1"/>
  </w:docVars>
  <w:rsids>
    <w:rsidRoot w:val="004C6E8C"/>
    <w:rsid w:val="00000688"/>
    <w:rsid w:val="00003D55"/>
    <w:rsid w:val="000108E1"/>
    <w:rsid w:val="000111DC"/>
    <w:rsid w:val="00013418"/>
    <w:rsid w:val="0002033D"/>
    <w:rsid w:val="00022E9F"/>
    <w:rsid w:val="00024FEA"/>
    <w:rsid w:val="0003183B"/>
    <w:rsid w:val="00034A5A"/>
    <w:rsid w:val="000358BE"/>
    <w:rsid w:val="000366B6"/>
    <w:rsid w:val="000404A3"/>
    <w:rsid w:val="0004328B"/>
    <w:rsid w:val="00044F43"/>
    <w:rsid w:val="000476F9"/>
    <w:rsid w:val="00047F82"/>
    <w:rsid w:val="00051355"/>
    <w:rsid w:val="000537CA"/>
    <w:rsid w:val="00054D68"/>
    <w:rsid w:val="0005543F"/>
    <w:rsid w:val="00060B50"/>
    <w:rsid w:val="00063898"/>
    <w:rsid w:val="00064287"/>
    <w:rsid w:val="00064A64"/>
    <w:rsid w:val="00064B0F"/>
    <w:rsid w:val="00065881"/>
    <w:rsid w:val="0006655C"/>
    <w:rsid w:val="00074605"/>
    <w:rsid w:val="00083DDF"/>
    <w:rsid w:val="000856B6"/>
    <w:rsid w:val="000906A7"/>
    <w:rsid w:val="00091B23"/>
    <w:rsid w:val="00092AF8"/>
    <w:rsid w:val="00094BC6"/>
    <w:rsid w:val="00096C58"/>
    <w:rsid w:val="000A33CC"/>
    <w:rsid w:val="000A3625"/>
    <w:rsid w:val="000A6B71"/>
    <w:rsid w:val="000B0577"/>
    <w:rsid w:val="000B45E2"/>
    <w:rsid w:val="000B5144"/>
    <w:rsid w:val="000C140D"/>
    <w:rsid w:val="000C4C9B"/>
    <w:rsid w:val="000C5886"/>
    <w:rsid w:val="000C660E"/>
    <w:rsid w:val="000D0446"/>
    <w:rsid w:val="000D5660"/>
    <w:rsid w:val="000D66BC"/>
    <w:rsid w:val="000D6F3D"/>
    <w:rsid w:val="000D78E7"/>
    <w:rsid w:val="000E0FD3"/>
    <w:rsid w:val="000E2159"/>
    <w:rsid w:val="000E3111"/>
    <w:rsid w:val="000E4873"/>
    <w:rsid w:val="000E5071"/>
    <w:rsid w:val="000E543D"/>
    <w:rsid w:val="000E7301"/>
    <w:rsid w:val="000F19AF"/>
    <w:rsid w:val="000F5C9D"/>
    <w:rsid w:val="000F6061"/>
    <w:rsid w:val="000F630B"/>
    <w:rsid w:val="00101B28"/>
    <w:rsid w:val="00102855"/>
    <w:rsid w:val="001045E4"/>
    <w:rsid w:val="0010710B"/>
    <w:rsid w:val="00110D3A"/>
    <w:rsid w:val="00111581"/>
    <w:rsid w:val="00111E6A"/>
    <w:rsid w:val="00113BEF"/>
    <w:rsid w:val="00114811"/>
    <w:rsid w:val="00122F3E"/>
    <w:rsid w:val="00130D5A"/>
    <w:rsid w:val="00135E3C"/>
    <w:rsid w:val="00137D60"/>
    <w:rsid w:val="00141DBF"/>
    <w:rsid w:val="00146706"/>
    <w:rsid w:val="001572D5"/>
    <w:rsid w:val="00164805"/>
    <w:rsid w:val="0017570C"/>
    <w:rsid w:val="0018086C"/>
    <w:rsid w:val="00181E24"/>
    <w:rsid w:val="00182A76"/>
    <w:rsid w:val="00186759"/>
    <w:rsid w:val="00195F56"/>
    <w:rsid w:val="00195F9B"/>
    <w:rsid w:val="001A1D85"/>
    <w:rsid w:val="001A1EDF"/>
    <w:rsid w:val="001A2E0F"/>
    <w:rsid w:val="001A5C43"/>
    <w:rsid w:val="001A6C94"/>
    <w:rsid w:val="001B129B"/>
    <w:rsid w:val="001B45AC"/>
    <w:rsid w:val="001B5029"/>
    <w:rsid w:val="001B5E58"/>
    <w:rsid w:val="001B71B6"/>
    <w:rsid w:val="001C41FD"/>
    <w:rsid w:val="001C55EC"/>
    <w:rsid w:val="001C755F"/>
    <w:rsid w:val="001D171E"/>
    <w:rsid w:val="001D1954"/>
    <w:rsid w:val="001D2770"/>
    <w:rsid w:val="001D2888"/>
    <w:rsid w:val="001D5A59"/>
    <w:rsid w:val="001D6B85"/>
    <w:rsid w:val="001E0A68"/>
    <w:rsid w:val="001E10C4"/>
    <w:rsid w:val="001E1AF8"/>
    <w:rsid w:val="001E1C0A"/>
    <w:rsid w:val="001E271A"/>
    <w:rsid w:val="001E3DE5"/>
    <w:rsid w:val="001E40C4"/>
    <w:rsid w:val="001E7B63"/>
    <w:rsid w:val="001F0FA9"/>
    <w:rsid w:val="001F2401"/>
    <w:rsid w:val="001F5E89"/>
    <w:rsid w:val="00202CBC"/>
    <w:rsid w:val="00203E5F"/>
    <w:rsid w:val="00204143"/>
    <w:rsid w:val="00204678"/>
    <w:rsid w:val="0020628E"/>
    <w:rsid w:val="002063D4"/>
    <w:rsid w:val="00206477"/>
    <w:rsid w:val="00206F85"/>
    <w:rsid w:val="00215DA9"/>
    <w:rsid w:val="00217045"/>
    <w:rsid w:val="00221E42"/>
    <w:rsid w:val="00230665"/>
    <w:rsid w:val="00230F0F"/>
    <w:rsid w:val="00235366"/>
    <w:rsid w:val="00246B56"/>
    <w:rsid w:val="00247D6E"/>
    <w:rsid w:val="00251DDE"/>
    <w:rsid w:val="002557E2"/>
    <w:rsid w:val="00256BAA"/>
    <w:rsid w:val="00260AC4"/>
    <w:rsid w:val="00262082"/>
    <w:rsid w:val="00271ACB"/>
    <w:rsid w:val="00272EAC"/>
    <w:rsid w:val="002732AA"/>
    <w:rsid w:val="00274626"/>
    <w:rsid w:val="0028157A"/>
    <w:rsid w:val="00283AA5"/>
    <w:rsid w:val="00284B17"/>
    <w:rsid w:val="0028748D"/>
    <w:rsid w:val="002878F5"/>
    <w:rsid w:val="00290645"/>
    <w:rsid w:val="00290CA9"/>
    <w:rsid w:val="00296BAD"/>
    <w:rsid w:val="0029788B"/>
    <w:rsid w:val="002A2DF5"/>
    <w:rsid w:val="002A4C9C"/>
    <w:rsid w:val="002B1F61"/>
    <w:rsid w:val="002B5A16"/>
    <w:rsid w:val="002B7F4F"/>
    <w:rsid w:val="002C2546"/>
    <w:rsid w:val="002C609B"/>
    <w:rsid w:val="002E0B92"/>
    <w:rsid w:val="002E1E36"/>
    <w:rsid w:val="002E2FF9"/>
    <w:rsid w:val="002E72AE"/>
    <w:rsid w:val="002E7BC0"/>
    <w:rsid w:val="002E7D13"/>
    <w:rsid w:val="002F05C0"/>
    <w:rsid w:val="002F2FED"/>
    <w:rsid w:val="002F7519"/>
    <w:rsid w:val="00310CE0"/>
    <w:rsid w:val="00310EC0"/>
    <w:rsid w:val="00314348"/>
    <w:rsid w:val="00316E92"/>
    <w:rsid w:val="00321242"/>
    <w:rsid w:val="00321EF1"/>
    <w:rsid w:val="0032701E"/>
    <w:rsid w:val="003278E2"/>
    <w:rsid w:val="003312A3"/>
    <w:rsid w:val="0033227B"/>
    <w:rsid w:val="0033239D"/>
    <w:rsid w:val="0033293F"/>
    <w:rsid w:val="003329D9"/>
    <w:rsid w:val="00333A4D"/>
    <w:rsid w:val="00350B68"/>
    <w:rsid w:val="00350DDC"/>
    <w:rsid w:val="00353F33"/>
    <w:rsid w:val="00354D1A"/>
    <w:rsid w:val="003633F5"/>
    <w:rsid w:val="003653DE"/>
    <w:rsid w:val="00367B67"/>
    <w:rsid w:val="00375949"/>
    <w:rsid w:val="00377435"/>
    <w:rsid w:val="00377F08"/>
    <w:rsid w:val="00377F7E"/>
    <w:rsid w:val="00383DB7"/>
    <w:rsid w:val="00387E3D"/>
    <w:rsid w:val="003904DD"/>
    <w:rsid w:val="0039069F"/>
    <w:rsid w:val="00393818"/>
    <w:rsid w:val="00394122"/>
    <w:rsid w:val="00395636"/>
    <w:rsid w:val="00397D52"/>
    <w:rsid w:val="003A1C13"/>
    <w:rsid w:val="003A525E"/>
    <w:rsid w:val="003A54CD"/>
    <w:rsid w:val="003C481B"/>
    <w:rsid w:val="003C6559"/>
    <w:rsid w:val="003D11F6"/>
    <w:rsid w:val="003D6F2E"/>
    <w:rsid w:val="003E1FB5"/>
    <w:rsid w:val="003E7A84"/>
    <w:rsid w:val="003F3121"/>
    <w:rsid w:val="00405481"/>
    <w:rsid w:val="004056A8"/>
    <w:rsid w:val="00406003"/>
    <w:rsid w:val="004067DA"/>
    <w:rsid w:val="00406BD8"/>
    <w:rsid w:val="00410C76"/>
    <w:rsid w:val="00410CBA"/>
    <w:rsid w:val="00412C73"/>
    <w:rsid w:val="004133BE"/>
    <w:rsid w:val="004169AD"/>
    <w:rsid w:val="004219F1"/>
    <w:rsid w:val="00422106"/>
    <w:rsid w:val="00435968"/>
    <w:rsid w:val="00435D84"/>
    <w:rsid w:val="004373A0"/>
    <w:rsid w:val="00443601"/>
    <w:rsid w:val="00444F33"/>
    <w:rsid w:val="00454BE8"/>
    <w:rsid w:val="00456CFB"/>
    <w:rsid w:val="00474E4F"/>
    <w:rsid w:val="00476D83"/>
    <w:rsid w:val="00477683"/>
    <w:rsid w:val="004844CA"/>
    <w:rsid w:val="00485808"/>
    <w:rsid w:val="00487EC1"/>
    <w:rsid w:val="00490DBE"/>
    <w:rsid w:val="00492192"/>
    <w:rsid w:val="00497573"/>
    <w:rsid w:val="004A1780"/>
    <w:rsid w:val="004A765B"/>
    <w:rsid w:val="004B16E5"/>
    <w:rsid w:val="004B2A69"/>
    <w:rsid w:val="004B5371"/>
    <w:rsid w:val="004B5FA4"/>
    <w:rsid w:val="004B69EB"/>
    <w:rsid w:val="004B7012"/>
    <w:rsid w:val="004C32F0"/>
    <w:rsid w:val="004C6E8C"/>
    <w:rsid w:val="004C7865"/>
    <w:rsid w:val="004D28D6"/>
    <w:rsid w:val="004D4C4D"/>
    <w:rsid w:val="004D6674"/>
    <w:rsid w:val="004D7C0D"/>
    <w:rsid w:val="004E6A83"/>
    <w:rsid w:val="004F078E"/>
    <w:rsid w:val="004F1F40"/>
    <w:rsid w:val="005117FE"/>
    <w:rsid w:val="00514F5D"/>
    <w:rsid w:val="00523A57"/>
    <w:rsid w:val="00526A2A"/>
    <w:rsid w:val="005275B9"/>
    <w:rsid w:val="00536089"/>
    <w:rsid w:val="00536288"/>
    <w:rsid w:val="0053753F"/>
    <w:rsid w:val="00537628"/>
    <w:rsid w:val="00540033"/>
    <w:rsid w:val="00540C31"/>
    <w:rsid w:val="00542CB3"/>
    <w:rsid w:val="0054718C"/>
    <w:rsid w:val="005508D0"/>
    <w:rsid w:val="00552355"/>
    <w:rsid w:val="00554F4F"/>
    <w:rsid w:val="005648E6"/>
    <w:rsid w:val="005659DF"/>
    <w:rsid w:val="00570BEE"/>
    <w:rsid w:val="005770CF"/>
    <w:rsid w:val="00581A85"/>
    <w:rsid w:val="005923A3"/>
    <w:rsid w:val="0059354D"/>
    <w:rsid w:val="00597972"/>
    <w:rsid w:val="005A43F5"/>
    <w:rsid w:val="005B6A6F"/>
    <w:rsid w:val="005B7A3E"/>
    <w:rsid w:val="005C4644"/>
    <w:rsid w:val="005C564E"/>
    <w:rsid w:val="005C5DFF"/>
    <w:rsid w:val="005D0208"/>
    <w:rsid w:val="005D6FB0"/>
    <w:rsid w:val="005E0DEC"/>
    <w:rsid w:val="005E1E89"/>
    <w:rsid w:val="005E6335"/>
    <w:rsid w:val="005F183D"/>
    <w:rsid w:val="005F4FEC"/>
    <w:rsid w:val="005F535A"/>
    <w:rsid w:val="005F73A4"/>
    <w:rsid w:val="00606268"/>
    <w:rsid w:val="00610882"/>
    <w:rsid w:val="0061495B"/>
    <w:rsid w:val="00615444"/>
    <w:rsid w:val="00617636"/>
    <w:rsid w:val="0062367F"/>
    <w:rsid w:val="006241A2"/>
    <w:rsid w:val="006254E9"/>
    <w:rsid w:val="00630A55"/>
    <w:rsid w:val="00630B45"/>
    <w:rsid w:val="00634810"/>
    <w:rsid w:val="0063500E"/>
    <w:rsid w:val="00641E74"/>
    <w:rsid w:val="006420EE"/>
    <w:rsid w:val="00642CEE"/>
    <w:rsid w:val="00643FEA"/>
    <w:rsid w:val="0064744A"/>
    <w:rsid w:val="00647911"/>
    <w:rsid w:val="00653974"/>
    <w:rsid w:val="00667584"/>
    <w:rsid w:val="00674113"/>
    <w:rsid w:val="00674703"/>
    <w:rsid w:val="00674A89"/>
    <w:rsid w:val="00675709"/>
    <w:rsid w:val="006762D4"/>
    <w:rsid w:val="00680E10"/>
    <w:rsid w:val="0068184A"/>
    <w:rsid w:val="00693832"/>
    <w:rsid w:val="00696918"/>
    <w:rsid w:val="00697BB7"/>
    <w:rsid w:val="006A092B"/>
    <w:rsid w:val="006B1DF1"/>
    <w:rsid w:val="006B63F2"/>
    <w:rsid w:val="006D0251"/>
    <w:rsid w:val="006D0C72"/>
    <w:rsid w:val="006D12FF"/>
    <w:rsid w:val="006D69A5"/>
    <w:rsid w:val="006D69C0"/>
    <w:rsid w:val="006E08F3"/>
    <w:rsid w:val="006E673F"/>
    <w:rsid w:val="006F01C9"/>
    <w:rsid w:val="006F4984"/>
    <w:rsid w:val="00702A36"/>
    <w:rsid w:val="00702CE7"/>
    <w:rsid w:val="00703313"/>
    <w:rsid w:val="007050FC"/>
    <w:rsid w:val="00705EAB"/>
    <w:rsid w:val="007107E3"/>
    <w:rsid w:val="00710EBA"/>
    <w:rsid w:val="007145CB"/>
    <w:rsid w:val="00715D0D"/>
    <w:rsid w:val="0073086B"/>
    <w:rsid w:val="00733962"/>
    <w:rsid w:val="007356D1"/>
    <w:rsid w:val="007359FF"/>
    <w:rsid w:val="00743AA2"/>
    <w:rsid w:val="0074482C"/>
    <w:rsid w:val="00745B9D"/>
    <w:rsid w:val="007545B3"/>
    <w:rsid w:val="00757D39"/>
    <w:rsid w:val="00760EF8"/>
    <w:rsid w:val="00765889"/>
    <w:rsid w:val="007726C9"/>
    <w:rsid w:val="00773060"/>
    <w:rsid w:val="0077421D"/>
    <w:rsid w:val="007761C0"/>
    <w:rsid w:val="007777DD"/>
    <w:rsid w:val="00783D89"/>
    <w:rsid w:val="00784278"/>
    <w:rsid w:val="00785089"/>
    <w:rsid w:val="007854B0"/>
    <w:rsid w:val="00786429"/>
    <w:rsid w:val="007870F2"/>
    <w:rsid w:val="007872CF"/>
    <w:rsid w:val="00796A25"/>
    <w:rsid w:val="007A085B"/>
    <w:rsid w:val="007A52DA"/>
    <w:rsid w:val="007B1036"/>
    <w:rsid w:val="007B3F10"/>
    <w:rsid w:val="007C0891"/>
    <w:rsid w:val="007C566D"/>
    <w:rsid w:val="007D132F"/>
    <w:rsid w:val="007D1FAE"/>
    <w:rsid w:val="007D60EA"/>
    <w:rsid w:val="007D7593"/>
    <w:rsid w:val="007D7F74"/>
    <w:rsid w:val="007E2E99"/>
    <w:rsid w:val="007E6048"/>
    <w:rsid w:val="007E7733"/>
    <w:rsid w:val="007F6759"/>
    <w:rsid w:val="007F7F58"/>
    <w:rsid w:val="00800525"/>
    <w:rsid w:val="0080362B"/>
    <w:rsid w:val="00810E39"/>
    <w:rsid w:val="00816309"/>
    <w:rsid w:val="00821EA3"/>
    <w:rsid w:val="00825F00"/>
    <w:rsid w:val="00832D7F"/>
    <w:rsid w:val="008522B5"/>
    <w:rsid w:val="00854319"/>
    <w:rsid w:val="00863234"/>
    <w:rsid w:val="00864C25"/>
    <w:rsid w:val="00870255"/>
    <w:rsid w:val="008822C8"/>
    <w:rsid w:val="008939A6"/>
    <w:rsid w:val="00894E82"/>
    <w:rsid w:val="00895098"/>
    <w:rsid w:val="008954D2"/>
    <w:rsid w:val="00895D27"/>
    <w:rsid w:val="008A2B4E"/>
    <w:rsid w:val="008A3B5F"/>
    <w:rsid w:val="008A5214"/>
    <w:rsid w:val="008A5DCC"/>
    <w:rsid w:val="008A6106"/>
    <w:rsid w:val="008A6AA3"/>
    <w:rsid w:val="008A71D5"/>
    <w:rsid w:val="008B1B40"/>
    <w:rsid w:val="008B7356"/>
    <w:rsid w:val="008C1045"/>
    <w:rsid w:val="008C242D"/>
    <w:rsid w:val="008C6460"/>
    <w:rsid w:val="008D05B7"/>
    <w:rsid w:val="008D26CB"/>
    <w:rsid w:val="008D6BBC"/>
    <w:rsid w:val="008E72B5"/>
    <w:rsid w:val="008F1DE0"/>
    <w:rsid w:val="008F3608"/>
    <w:rsid w:val="008F3E46"/>
    <w:rsid w:val="008F41F7"/>
    <w:rsid w:val="008F54FC"/>
    <w:rsid w:val="008F65E1"/>
    <w:rsid w:val="00906182"/>
    <w:rsid w:val="00913749"/>
    <w:rsid w:val="00916747"/>
    <w:rsid w:val="00917AF9"/>
    <w:rsid w:val="00922521"/>
    <w:rsid w:val="00926B4C"/>
    <w:rsid w:val="00930885"/>
    <w:rsid w:val="00933D78"/>
    <w:rsid w:val="009344F3"/>
    <w:rsid w:val="00937402"/>
    <w:rsid w:val="00943962"/>
    <w:rsid w:val="0094535E"/>
    <w:rsid w:val="00957F0F"/>
    <w:rsid w:val="009654E2"/>
    <w:rsid w:val="00965795"/>
    <w:rsid w:val="009677CB"/>
    <w:rsid w:val="00970F0D"/>
    <w:rsid w:val="00972437"/>
    <w:rsid w:val="00976F75"/>
    <w:rsid w:val="00977265"/>
    <w:rsid w:val="00977499"/>
    <w:rsid w:val="00981A88"/>
    <w:rsid w:val="00987958"/>
    <w:rsid w:val="0099037C"/>
    <w:rsid w:val="00997501"/>
    <w:rsid w:val="009B02E7"/>
    <w:rsid w:val="009B03C2"/>
    <w:rsid w:val="009B0535"/>
    <w:rsid w:val="009B06EF"/>
    <w:rsid w:val="009B111D"/>
    <w:rsid w:val="009B68DD"/>
    <w:rsid w:val="009C0B7E"/>
    <w:rsid w:val="009C1CB0"/>
    <w:rsid w:val="009C2463"/>
    <w:rsid w:val="009C29DB"/>
    <w:rsid w:val="009C4572"/>
    <w:rsid w:val="009C68B7"/>
    <w:rsid w:val="009D12C7"/>
    <w:rsid w:val="009D1CFE"/>
    <w:rsid w:val="009D3BB4"/>
    <w:rsid w:val="009D4432"/>
    <w:rsid w:val="009D5109"/>
    <w:rsid w:val="009D7F5F"/>
    <w:rsid w:val="009E19E4"/>
    <w:rsid w:val="009E1AA2"/>
    <w:rsid w:val="009E1B55"/>
    <w:rsid w:val="009E6560"/>
    <w:rsid w:val="009F10BF"/>
    <w:rsid w:val="009F3ACC"/>
    <w:rsid w:val="009F67EC"/>
    <w:rsid w:val="009F6A06"/>
    <w:rsid w:val="009F7143"/>
    <w:rsid w:val="00A01C92"/>
    <w:rsid w:val="00A06D0D"/>
    <w:rsid w:val="00A06DDA"/>
    <w:rsid w:val="00A11255"/>
    <w:rsid w:val="00A12F75"/>
    <w:rsid w:val="00A154A1"/>
    <w:rsid w:val="00A16159"/>
    <w:rsid w:val="00A205C4"/>
    <w:rsid w:val="00A24899"/>
    <w:rsid w:val="00A27E56"/>
    <w:rsid w:val="00A324D4"/>
    <w:rsid w:val="00A4212C"/>
    <w:rsid w:val="00A4302A"/>
    <w:rsid w:val="00A43125"/>
    <w:rsid w:val="00A43FEE"/>
    <w:rsid w:val="00A47892"/>
    <w:rsid w:val="00A605DD"/>
    <w:rsid w:val="00A617DF"/>
    <w:rsid w:val="00A62B4E"/>
    <w:rsid w:val="00A63504"/>
    <w:rsid w:val="00A63938"/>
    <w:rsid w:val="00A64E75"/>
    <w:rsid w:val="00A65ED5"/>
    <w:rsid w:val="00A70886"/>
    <w:rsid w:val="00A72B2E"/>
    <w:rsid w:val="00A73E20"/>
    <w:rsid w:val="00A77C92"/>
    <w:rsid w:val="00A85AD3"/>
    <w:rsid w:val="00A86E88"/>
    <w:rsid w:val="00A91E48"/>
    <w:rsid w:val="00A935B3"/>
    <w:rsid w:val="00A9642B"/>
    <w:rsid w:val="00A964AC"/>
    <w:rsid w:val="00AA2410"/>
    <w:rsid w:val="00AA3621"/>
    <w:rsid w:val="00AB0AA0"/>
    <w:rsid w:val="00AB5556"/>
    <w:rsid w:val="00AB65BC"/>
    <w:rsid w:val="00AB6811"/>
    <w:rsid w:val="00AC1B97"/>
    <w:rsid w:val="00AD2B29"/>
    <w:rsid w:val="00AD3198"/>
    <w:rsid w:val="00AD43DB"/>
    <w:rsid w:val="00AD5BEA"/>
    <w:rsid w:val="00AD6A29"/>
    <w:rsid w:val="00AE042A"/>
    <w:rsid w:val="00AE0CBF"/>
    <w:rsid w:val="00AE60D1"/>
    <w:rsid w:val="00AF466F"/>
    <w:rsid w:val="00AF5522"/>
    <w:rsid w:val="00AF7C69"/>
    <w:rsid w:val="00B02F29"/>
    <w:rsid w:val="00B03732"/>
    <w:rsid w:val="00B06D75"/>
    <w:rsid w:val="00B0714A"/>
    <w:rsid w:val="00B10091"/>
    <w:rsid w:val="00B12588"/>
    <w:rsid w:val="00B12FA7"/>
    <w:rsid w:val="00B133E4"/>
    <w:rsid w:val="00B13F67"/>
    <w:rsid w:val="00B15075"/>
    <w:rsid w:val="00B30EE3"/>
    <w:rsid w:val="00B33611"/>
    <w:rsid w:val="00B3658C"/>
    <w:rsid w:val="00B443D2"/>
    <w:rsid w:val="00B474AD"/>
    <w:rsid w:val="00B553D4"/>
    <w:rsid w:val="00B56C77"/>
    <w:rsid w:val="00B60963"/>
    <w:rsid w:val="00B718E5"/>
    <w:rsid w:val="00B745A5"/>
    <w:rsid w:val="00B7466F"/>
    <w:rsid w:val="00B7540C"/>
    <w:rsid w:val="00B773DB"/>
    <w:rsid w:val="00B77E2F"/>
    <w:rsid w:val="00B800E7"/>
    <w:rsid w:val="00B93C1A"/>
    <w:rsid w:val="00B96F68"/>
    <w:rsid w:val="00BA0391"/>
    <w:rsid w:val="00BA4E27"/>
    <w:rsid w:val="00BA530C"/>
    <w:rsid w:val="00BA7FDA"/>
    <w:rsid w:val="00BB1FA5"/>
    <w:rsid w:val="00BB2AC7"/>
    <w:rsid w:val="00BB3CC9"/>
    <w:rsid w:val="00BB3E16"/>
    <w:rsid w:val="00BB64F7"/>
    <w:rsid w:val="00BC2F06"/>
    <w:rsid w:val="00BC722B"/>
    <w:rsid w:val="00BC7432"/>
    <w:rsid w:val="00BD070F"/>
    <w:rsid w:val="00BD0BDC"/>
    <w:rsid w:val="00BD121B"/>
    <w:rsid w:val="00BD1258"/>
    <w:rsid w:val="00BD2CCF"/>
    <w:rsid w:val="00BD32DA"/>
    <w:rsid w:val="00BE4F7B"/>
    <w:rsid w:val="00BE7CAD"/>
    <w:rsid w:val="00BF3D7C"/>
    <w:rsid w:val="00BF5FB9"/>
    <w:rsid w:val="00BF6B60"/>
    <w:rsid w:val="00BF7728"/>
    <w:rsid w:val="00C00C28"/>
    <w:rsid w:val="00C058AA"/>
    <w:rsid w:val="00C06D1D"/>
    <w:rsid w:val="00C10A1D"/>
    <w:rsid w:val="00C115E4"/>
    <w:rsid w:val="00C14086"/>
    <w:rsid w:val="00C24D2E"/>
    <w:rsid w:val="00C26666"/>
    <w:rsid w:val="00C26F36"/>
    <w:rsid w:val="00C369A1"/>
    <w:rsid w:val="00C41A34"/>
    <w:rsid w:val="00C430F9"/>
    <w:rsid w:val="00C43B8D"/>
    <w:rsid w:val="00C47063"/>
    <w:rsid w:val="00C5148B"/>
    <w:rsid w:val="00C5228E"/>
    <w:rsid w:val="00C537CA"/>
    <w:rsid w:val="00C73D2D"/>
    <w:rsid w:val="00C776ED"/>
    <w:rsid w:val="00C77CCE"/>
    <w:rsid w:val="00C80497"/>
    <w:rsid w:val="00C822C1"/>
    <w:rsid w:val="00C84EC2"/>
    <w:rsid w:val="00C8529D"/>
    <w:rsid w:val="00C9067D"/>
    <w:rsid w:val="00C90982"/>
    <w:rsid w:val="00C91ADE"/>
    <w:rsid w:val="00C91F08"/>
    <w:rsid w:val="00C948AF"/>
    <w:rsid w:val="00C95246"/>
    <w:rsid w:val="00C96FE9"/>
    <w:rsid w:val="00C9762D"/>
    <w:rsid w:val="00CA14FA"/>
    <w:rsid w:val="00CA26ED"/>
    <w:rsid w:val="00CA40AD"/>
    <w:rsid w:val="00CA4D0E"/>
    <w:rsid w:val="00CA61CC"/>
    <w:rsid w:val="00CB395F"/>
    <w:rsid w:val="00CC04E8"/>
    <w:rsid w:val="00CC2265"/>
    <w:rsid w:val="00CC66F7"/>
    <w:rsid w:val="00CD3A3A"/>
    <w:rsid w:val="00CD53C5"/>
    <w:rsid w:val="00CD5921"/>
    <w:rsid w:val="00CD6B6C"/>
    <w:rsid w:val="00CE1FC3"/>
    <w:rsid w:val="00CE48E8"/>
    <w:rsid w:val="00CF33A8"/>
    <w:rsid w:val="00CF493C"/>
    <w:rsid w:val="00D0239A"/>
    <w:rsid w:val="00D04DC4"/>
    <w:rsid w:val="00D06381"/>
    <w:rsid w:val="00D06E1F"/>
    <w:rsid w:val="00D07AD3"/>
    <w:rsid w:val="00D10532"/>
    <w:rsid w:val="00D15A96"/>
    <w:rsid w:val="00D16BD0"/>
    <w:rsid w:val="00D2264A"/>
    <w:rsid w:val="00D24C7A"/>
    <w:rsid w:val="00D30113"/>
    <w:rsid w:val="00D331FE"/>
    <w:rsid w:val="00D3780B"/>
    <w:rsid w:val="00D47B77"/>
    <w:rsid w:val="00D51E32"/>
    <w:rsid w:val="00D61894"/>
    <w:rsid w:val="00D64BB0"/>
    <w:rsid w:val="00D66606"/>
    <w:rsid w:val="00D735AB"/>
    <w:rsid w:val="00D73D67"/>
    <w:rsid w:val="00D74D95"/>
    <w:rsid w:val="00D759D6"/>
    <w:rsid w:val="00D75EB1"/>
    <w:rsid w:val="00D84B23"/>
    <w:rsid w:val="00D85AA6"/>
    <w:rsid w:val="00D9224F"/>
    <w:rsid w:val="00D9347E"/>
    <w:rsid w:val="00D93EDA"/>
    <w:rsid w:val="00D94DF6"/>
    <w:rsid w:val="00DA0292"/>
    <w:rsid w:val="00DA492D"/>
    <w:rsid w:val="00DA51F3"/>
    <w:rsid w:val="00DB1175"/>
    <w:rsid w:val="00DC543F"/>
    <w:rsid w:val="00DC5C3C"/>
    <w:rsid w:val="00DC5DA0"/>
    <w:rsid w:val="00DD09D3"/>
    <w:rsid w:val="00DD1826"/>
    <w:rsid w:val="00DE2BC4"/>
    <w:rsid w:val="00DE3C33"/>
    <w:rsid w:val="00DF00B9"/>
    <w:rsid w:val="00DF17D5"/>
    <w:rsid w:val="00DF1E4F"/>
    <w:rsid w:val="00DF1FA9"/>
    <w:rsid w:val="00DF2771"/>
    <w:rsid w:val="00DF49DB"/>
    <w:rsid w:val="00DF50E4"/>
    <w:rsid w:val="00DF76FC"/>
    <w:rsid w:val="00E00D87"/>
    <w:rsid w:val="00E04F3E"/>
    <w:rsid w:val="00E050BE"/>
    <w:rsid w:val="00E05781"/>
    <w:rsid w:val="00E07822"/>
    <w:rsid w:val="00E07E34"/>
    <w:rsid w:val="00E1071F"/>
    <w:rsid w:val="00E1281D"/>
    <w:rsid w:val="00E13DB4"/>
    <w:rsid w:val="00E16548"/>
    <w:rsid w:val="00E21834"/>
    <w:rsid w:val="00E250DD"/>
    <w:rsid w:val="00E25C0D"/>
    <w:rsid w:val="00E31A72"/>
    <w:rsid w:val="00E3244D"/>
    <w:rsid w:val="00E32F38"/>
    <w:rsid w:val="00E33950"/>
    <w:rsid w:val="00E40949"/>
    <w:rsid w:val="00E4196A"/>
    <w:rsid w:val="00E42374"/>
    <w:rsid w:val="00E45445"/>
    <w:rsid w:val="00E54F15"/>
    <w:rsid w:val="00E56372"/>
    <w:rsid w:val="00E566C3"/>
    <w:rsid w:val="00E57781"/>
    <w:rsid w:val="00E6503A"/>
    <w:rsid w:val="00E65129"/>
    <w:rsid w:val="00E665F8"/>
    <w:rsid w:val="00E67A7B"/>
    <w:rsid w:val="00E705CD"/>
    <w:rsid w:val="00E71DE1"/>
    <w:rsid w:val="00E72030"/>
    <w:rsid w:val="00E73D83"/>
    <w:rsid w:val="00E804DA"/>
    <w:rsid w:val="00E849BC"/>
    <w:rsid w:val="00E853A5"/>
    <w:rsid w:val="00E86691"/>
    <w:rsid w:val="00E8757A"/>
    <w:rsid w:val="00E87812"/>
    <w:rsid w:val="00E918D4"/>
    <w:rsid w:val="00E97E64"/>
    <w:rsid w:val="00EA3A61"/>
    <w:rsid w:val="00EA6120"/>
    <w:rsid w:val="00EB0D19"/>
    <w:rsid w:val="00EB1A50"/>
    <w:rsid w:val="00EB34FA"/>
    <w:rsid w:val="00EB5ACA"/>
    <w:rsid w:val="00EC5739"/>
    <w:rsid w:val="00ED4EF5"/>
    <w:rsid w:val="00ED5442"/>
    <w:rsid w:val="00ED71DA"/>
    <w:rsid w:val="00EE057F"/>
    <w:rsid w:val="00EE44D1"/>
    <w:rsid w:val="00EE5AAB"/>
    <w:rsid w:val="00EE64AB"/>
    <w:rsid w:val="00EE7ED0"/>
    <w:rsid w:val="00EF317B"/>
    <w:rsid w:val="00EF5407"/>
    <w:rsid w:val="00EF6863"/>
    <w:rsid w:val="00F10AFF"/>
    <w:rsid w:val="00F20C09"/>
    <w:rsid w:val="00F2205E"/>
    <w:rsid w:val="00F2503A"/>
    <w:rsid w:val="00F34306"/>
    <w:rsid w:val="00F35910"/>
    <w:rsid w:val="00F37019"/>
    <w:rsid w:val="00F422E4"/>
    <w:rsid w:val="00F44AF6"/>
    <w:rsid w:val="00F45244"/>
    <w:rsid w:val="00F528AF"/>
    <w:rsid w:val="00F81A91"/>
    <w:rsid w:val="00F81D4F"/>
    <w:rsid w:val="00F81DDF"/>
    <w:rsid w:val="00F82558"/>
    <w:rsid w:val="00F82E31"/>
    <w:rsid w:val="00F82F30"/>
    <w:rsid w:val="00F85BED"/>
    <w:rsid w:val="00F872E0"/>
    <w:rsid w:val="00F87C6F"/>
    <w:rsid w:val="00F90754"/>
    <w:rsid w:val="00F90A97"/>
    <w:rsid w:val="00FA42E9"/>
    <w:rsid w:val="00FB20CD"/>
    <w:rsid w:val="00FB6CBC"/>
    <w:rsid w:val="00FB6F1F"/>
    <w:rsid w:val="00FC1C31"/>
    <w:rsid w:val="00FC3AF9"/>
    <w:rsid w:val="00FC5975"/>
    <w:rsid w:val="00FC77D4"/>
    <w:rsid w:val="00FD69C4"/>
    <w:rsid w:val="00FD7848"/>
    <w:rsid w:val="00FE20E9"/>
    <w:rsid w:val="00FE2E64"/>
    <w:rsid w:val="00FE4446"/>
    <w:rsid w:val="00FE4B3A"/>
    <w:rsid w:val="00FF169F"/>
    <w:rsid w:val="6A06BD01"/>
    <w:rsid w:val="6AE495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CE0AE40"/>
  <w15:chartTrackingRefBased/>
  <w15:docId w15:val="{2C09C36F-9304-429F-B3BB-CC088355B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120" w:after="200"/>
      <w:outlineLvl w:val="0"/>
    </w:pPr>
    <w:rPr>
      <w:b/>
      <w:sz w:val="24"/>
    </w:rPr>
  </w:style>
  <w:style w:type="paragraph" w:styleId="Heading2">
    <w:name w:val="heading 2"/>
    <w:basedOn w:val="Heading1"/>
    <w:next w:val="Normal"/>
    <w:qFormat/>
    <w:pPr>
      <w:spacing w:before="0"/>
      <w:ind w:left="567" w:hanging="567"/>
      <w:outlineLvl w:val="1"/>
    </w:pPr>
    <w:rPr>
      <w:sz w:val="22"/>
    </w:rPr>
  </w:style>
  <w:style w:type="paragraph" w:styleId="Heading3">
    <w:name w:val="heading 3"/>
    <w:basedOn w:val="Heading2"/>
    <w:next w:val="Normal"/>
    <w:qFormat/>
    <w:pPr>
      <w:outlineLvl w:val="2"/>
    </w:pPr>
    <w:rPr>
      <w:b w:val="0"/>
    </w:rPr>
  </w:style>
  <w:style w:type="paragraph" w:styleId="Heading4">
    <w:name w:val="heading 4"/>
    <w:basedOn w:val="Heading3"/>
    <w:next w:val="Normal"/>
    <w:qFormat/>
    <w:pPr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semiHidden/>
  </w:style>
  <w:style w:type="paragraph" w:styleId="Footer">
    <w:name w:val="footer"/>
    <w:basedOn w:val="Normal"/>
    <w:semiHidden/>
    <w:pPr>
      <w:tabs>
        <w:tab w:val="center" w:pos="4820"/>
        <w:tab w:val="right" w:pos="9639"/>
      </w:tabs>
    </w:pPr>
  </w:style>
  <w:style w:type="paragraph" w:customStyle="1" w:styleId="ISOMB">
    <w:name w:val="ISO_MB"/>
    <w:basedOn w:val="Normal"/>
    <w:pPr>
      <w:spacing w:before="210" w:line="210" w:lineRule="exact"/>
      <w:jc w:val="left"/>
    </w:pPr>
    <w:rPr>
      <w:sz w:val="18"/>
    </w:rPr>
  </w:style>
  <w:style w:type="paragraph" w:customStyle="1" w:styleId="ISOClause">
    <w:name w:val="ISO_Clause"/>
    <w:basedOn w:val="Normal"/>
    <w:pPr>
      <w:spacing w:before="210" w:line="210" w:lineRule="exact"/>
      <w:jc w:val="left"/>
    </w:pPr>
    <w:rPr>
      <w:sz w:val="18"/>
    </w:rPr>
  </w:style>
  <w:style w:type="paragraph" w:customStyle="1" w:styleId="ISOParagraph">
    <w:name w:val="ISO_Paragraph"/>
    <w:basedOn w:val="Normal"/>
    <w:pPr>
      <w:spacing w:before="210" w:line="210" w:lineRule="exact"/>
      <w:jc w:val="left"/>
    </w:pPr>
    <w:rPr>
      <w:sz w:val="18"/>
    </w:rPr>
  </w:style>
  <w:style w:type="character" w:styleId="PageNumber">
    <w:name w:val="page number"/>
    <w:semiHidden/>
    <w:rPr>
      <w:sz w:val="20"/>
    </w:rPr>
  </w:style>
  <w:style w:type="paragraph" w:customStyle="1" w:styleId="ISOCommType">
    <w:name w:val="ISO_Comm_Type"/>
    <w:basedOn w:val="Normal"/>
    <w:pPr>
      <w:spacing w:before="210" w:line="210" w:lineRule="exact"/>
      <w:jc w:val="left"/>
    </w:pPr>
    <w:rPr>
      <w:sz w:val="18"/>
    </w:rPr>
  </w:style>
  <w:style w:type="paragraph" w:customStyle="1" w:styleId="ISOComments">
    <w:name w:val="ISO_Comments"/>
    <w:basedOn w:val="Normal"/>
    <w:pPr>
      <w:spacing w:before="210" w:line="210" w:lineRule="exact"/>
      <w:jc w:val="left"/>
    </w:pPr>
    <w:rPr>
      <w:sz w:val="18"/>
    </w:rPr>
  </w:style>
  <w:style w:type="paragraph" w:customStyle="1" w:styleId="ISOChange">
    <w:name w:val="ISO_Change"/>
    <w:basedOn w:val="Normal"/>
    <w:pPr>
      <w:spacing w:before="210" w:line="210" w:lineRule="exact"/>
      <w:jc w:val="left"/>
    </w:pPr>
    <w:rPr>
      <w:sz w:val="18"/>
    </w:rPr>
  </w:style>
  <w:style w:type="paragraph" w:customStyle="1" w:styleId="ISOSecretObservations">
    <w:name w:val="ISO_Secret_Observations"/>
    <w:basedOn w:val="Normal"/>
    <w:pPr>
      <w:spacing w:before="210" w:line="210" w:lineRule="exact"/>
      <w:jc w:val="left"/>
    </w:pPr>
    <w:rPr>
      <w:sz w:val="18"/>
    </w:rPr>
  </w:style>
  <w:style w:type="character" w:customStyle="1" w:styleId="MTEquationSection">
    <w:name w:val="MTEquationSection"/>
    <w:rPr>
      <w:vanish w:val="0"/>
      <w:color w:val="FF0000"/>
      <w:sz w:val="16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character" w:customStyle="1" w:styleId="mtequationsection0">
    <w:name w:val="mtequationsection"/>
    <w:basedOn w:val="DefaultParagraphFont"/>
  </w:style>
  <w:style w:type="paragraph" w:styleId="ListBullet">
    <w:name w:val="List Bullet"/>
    <w:basedOn w:val="Normal"/>
    <w:uiPriority w:val="99"/>
    <w:semiHidden/>
    <w:unhideWhenUsed/>
    <w:rsid w:val="00863234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863234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863234"/>
    <w:pPr>
      <w:numPr>
        <w:numId w:val="3"/>
      </w:numPr>
      <w:contextualSpacing/>
    </w:pPr>
  </w:style>
  <w:style w:type="character" w:styleId="Hyperlink">
    <w:name w:val="Hyperlink"/>
    <w:uiPriority w:val="99"/>
    <w:unhideWhenUsed/>
    <w:rsid w:val="007D1FAE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7D1F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supplychain@msc.org" TargetMode="External"/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commentmd1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overnance_x0020_Body xmlns="DF4B8A4B-0CFC-4C20-846F-EA898DEF5F03">N/A</Governance_x0020_Body>
    <lcf76f155ced4ddcb4097134ff3c332f xmlns="fb488ae9-bb37-4f8f-9bfb-97f565cbc14d">
      <Terms xmlns="http://schemas.microsoft.com/office/infopath/2007/PartnerControls"/>
    </lcf76f155ced4ddcb4097134ff3c332f>
    <Project_x0020_Lead xmlns="DF4B8A4B-0CFC-4C20-846F-EA898DEF5F03">
      <UserInfo>
        <DisplayName/>
        <AccountId xsi:nil="true"/>
        <AccountType/>
      </UserInfo>
    </Project_x0020_Lead>
    <Agenda_x0020_Item xmlns="DF4B8A4B-0CFC-4C20-846F-EA898DEF5F03" xsi:nil="true"/>
    <d272b355dc074d35ab4accda223657ae xmlns="df4b8a4b-0cfc-4c20-846f-ea898def5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CoC standard review 2024</TermName>
          <TermId xmlns="http://schemas.microsoft.com/office/infopath/2007/PartnerControls">b2d6713a-3153-4d8b-8b6d-e690e0369e42</TermId>
        </TermInfo>
      </Terms>
    </d272b355dc074d35ab4accda223657ae>
    <Generalkeywords xmlns="fb488ae9-bb37-4f8f-9bfb-97f565cbc14d" xsi:nil="true"/>
    <n868ae9c8ed94dbf87763905ae0ec752 xmlns="df4b8a4b-0cfc-4c20-846f-ea898def5f03">
      <Terms xmlns="http://schemas.microsoft.com/office/infopath/2007/PartnerControls"/>
    </n868ae9c8ed94dbf87763905ae0ec752>
    <Year xmlns="DF4B8A4B-0CFC-4C20-846F-EA898DEF5F03">2025</Year>
    <Q_x0020_Month xmlns="DF4B8A4B-0CFC-4C20-846F-EA898DEF5F03">N/A</Q_x0020_Month>
    <gd34c2accb944e67adccaba771898deb xmlns="df4b8a4b-0cfc-4c20-846f-ea898def5f03">
      <Terms xmlns="http://schemas.microsoft.com/office/infopath/2007/PartnerControls">
        <TermInfo xmlns="http://schemas.microsoft.com/office/infopath/2007/PartnerControls">
          <TermName xmlns="http://schemas.microsoft.com/office/infopath/2007/PartnerControls">General</TermName>
          <TermId xmlns="http://schemas.microsoft.com/office/infopath/2007/PartnerControls">0cf8fca0-7fad-4615-a25c-0abc376ed592</TermId>
        </TermInfo>
      </Terms>
    </gd34c2accb944e67adccaba771898deb>
    <TaxCatchAll xmlns="df4b8a4b-0cfc-4c20-846f-ea898def5f03">
      <Value>220</Value>
      <Value>1978</Value>
    </TaxCatchAll>
    <Meeting_x0020_Date xmlns="DF4B8A4B-0CFC-4C20-846F-EA898DEF5F03" xsi:nil="true"/>
    <Internal xmlns="DF4B8A4B-0CFC-4C20-846F-EA898DEF5F03">false</Internal>
    <Folderorder xmlns="fb488ae9-bb37-4f8f-9bfb-97f565cbc14d" xsi:nil="true"/>
    <e169fb8ca9304a9c8e798ec8ba71f891 xmlns="df4b8a4b-0cfc-4c20-846f-ea898def5f03">
      <Terms xmlns="http://schemas.microsoft.com/office/infopath/2007/PartnerControls"/>
    </e169fb8ca9304a9c8e798ec8ba71f891>
    <_dlc_DocId xmlns="df4b8a4b-0cfc-4c20-846f-ea898def5f03">MSCSCIENCE-962294373-10982</_dlc_DocId>
    <_dlc_DocIdUrl xmlns="df4b8a4b-0cfc-4c20-846f-ea898def5f03">
      <Url>https://marinestewardshipcouncil.sharepoint.com/sites/standards/Product_Integrity/_layouts/15/DocIdRedir.aspx?ID=MSCSCIENCE-962294373-10982</Url>
      <Description>MSCSCIENCE-962294373-10982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Project Doc" ma:contentTypeID="0x0101000ABD0346977A1C4DA3191955390F333D003189C1848A50044AA55F53834C6C265C" ma:contentTypeVersion="264" ma:contentTypeDescription="" ma:contentTypeScope="" ma:versionID="f79dcc8b9ade730bab13a71ccbf64b72">
  <xsd:schema xmlns:xsd="http://www.w3.org/2001/XMLSchema" xmlns:xs="http://www.w3.org/2001/XMLSchema" xmlns:p="http://schemas.microsoft.com/office/2006/metadata/properties" xmlns:ns2="DF4B8A4B-0CFC-4C20-846F-EA898DEF5F03" xmlns:ns3="df4b8a4b-0cfc-4c20-846f-ea898def5f03" xmlns:ns4="fb488ae9-bb37-4f8f-9bfb-97f565cbc14d" targetNamespace="http://schemas.microsoft.com/office/2006/metadata/properties" ma:root="true" ma:fieldsID="a38badf95aad2bad728d59fcf00abdea" ns2:_="" ns3:_="" ns4:_="">
    <xsd:import namespace="DF4B8A4B-0CFC-4C20-846F-EA898DEF5F03"/>
    <xsd:import namespace="df4b8a4b-0cfc-4c20-846f-ea898def5f03"/>
    <xsd:import namespace="fb488ae9-bb37-4f8f-9bfb-97f565cbc14d"/>
    <xsd:element name="properties">
      <xsd:complexType>
        <xsd:sequence>
          <xsd:element name="documentManagement">
            <xsd:complexType>
              <xsd:all>
                <xsd:element ref="ns2:Meeting_x0020_Date" minOccurs="0"/>
                <xsd:element ref="ns2:Year" minOccurs="0"/>
                <xsd:element ref="ns2:Q_x0020_Month" minOccurs="0"/>
                <xsd:element ref="ns2:Project_x0020_Lead" minOccurs="0"/>
                <xsd:element ref="ns2:Internal" minOccurs="0"/>
                <xsd:element ref="ns2:Agenda_x0020_Item" minOccurs="0"/>
                <xsd:element ref="ns2:Governance_x0020_Body" minOccurs="0"/>
                <xsd:element ref="ns3:TaxCatchAll" minOccurs="0"/>
                <xsd:element ref="ns3:d272b355dc074d35ab4accda223657ae" minOccurs="0"/>
                <xsd:element ref="ns3:gd34c2accb944e67adccaba771898deb" minOccurs="0"/>
                <xsd:element ref="ns3:e169fb8ca9304a9c8e798ec8ba71f891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3:n868ae9c8ed94dbf87763905ae0ec752" minOccurs="0"/>
                <xsd:element ref="ns3:TaxCatchAllLabel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LengthInSeconds" minOccurs="0"/>
                <xsd:element ref="ns4:MediaServiceObjectDetectorVersions" minOccurs="0"/>
                <xsd:element ref="ns4:Generalkeywords" minOccurs="0"/>
                <xsd:element ref="ns4:MediaServiceSearchProperties" minOccurs="0"/>
                <xsd:element ref="ns4:MediaServiceLocation" minOccurs="0"/>
                <xsd:element ref="ns4:Folder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B8A4B-0CFC-4C20-846F-EA898DEF5F03" elementFormDefault="qualified">
    <xsd:import namespace="http://schemas.microsoft.com/office/2006/documentManagement/types"/>
    <xsd:import namespace="http://schemas.microsoft.com/office/infopath/2007/PartnerControls"/>
    <xsd:element name="Meeting_x0020_Date" ma:index="6" nillable="true" ma:displayName="Meeting Date" ma:format="DateOnly" ma:internalName="Meeting_x0020_Date" ma:readOnly="false">
      <xsd:simpleType>
        <xsd:restriction base="dms:DateTime"/>
      </xsd:simpleType>
    </xsd:element>
    <xsd:element name="Year" ma:index="7" nillable="true" ma:displayName="Year" ma:default="2025" ma:format="Dropdown" ma:internalName="Year">
      <xsd:simpleType>
        <xsd:restriction base="dms:Choice">
          <xsd:enumeration value="N/A"/>
          <xsd:enumeration value="1995"/>
          <xsd:enumeration value="1996"/>
          <xsd:enumeration value="1997"/>
          <xsd:enumeration value="1998"/>
          <xsd:enumeration value="1999"/>
          <xsd:enumeration value="2000"/>
          <xsd:enumeration value="2001"/>
          <xsd:enumeration value="2002"/>
          <xsd:enumeration value="2003"/>
          <xsd:enumeration value="2004"/>
          <xsd:enumeration value="2005"/>
          <xsd:enumeration value="2006"/>
          <xsd:enumeration value="2007"/>
          <xsd:enumeration value="2008"/>
          <xsd:enumeration value="2009"/>
          <xsd:enumeration value="2010"/>
          <xsd:enumeration value="2011"/>
          <xsd:enumeration value="2011-2012"/>
          <xsd:enumeration value="2012"/>
          <xsd:enumeration value="2012-2013"/>
          <xsd:enumeration value="2013"/>
          <xsd:enumeration value="2013-2014"/>
          <xsd:enumeration value="2014"/>
          <xsd:enumeration value="2014-2015"/>
          <xsd:enumeration value="2015"/>
          <xsd:enumeration value="2015-2016"/>
          <xsd:enumeration value="2016"/>
          <xsd:enumeration value="2016-2017"/>
          <xsd:enumeration value="2017"/>
          <xsd:enumeration value="2017-2018"/>
          <xsd:enumeration value="2018"/>
          <xsd:enumeration value="2018-2019"/>
          <xsd:enumeration value="2019"/>
          <xsd:enumeration value="2019-2020"/>
          <xsd:enumeration value="2020"/>
          <xsd:enumeration value="2020-2021"/>
          <xsd:enumeration value="2021"/>
          <xsd:enumeration value="2021-2022"/>
          <xsd:enumeration value="2022"/>
          <xsd:enumeration value="2022-2023"/>
          <xsd:enumeration value="2023"/>
          <xsd:enumeration value="2023-2024"/>
          <xsd:enumeration value="2024"/>
          <xsd:enumeration value="2024-2025"/>
          <xsd:enumeration value="2025"/>
          <xsd:enumeration value="2025-2026"/>
          <xsd:enumeration value="2026"/>
        </xsd:restriction>
      </xsd:simpleType>
    </xsd:element>
    <xsd:element name="Q_x0020_Month" ma:index="8" nillable="true" ma:displayName="Q Month" ma:default="N/A" ma:format="Dropdown" ma:internalName="Q_x0020_Month" ma:readOnly="false">
      <xsd:simpleType>
        <xsd:restriction base="dms:Choice">
          <xsd:enumeration value="N/A"/>
          <xsd:enumeration value="Q1"/>
          <xsd:enumeration value="01. April"/>
          <xsd:enumeration value="02. May"/>
          <xsd:enumeration value="03. June"/>
          <xsd:enumeration value="Q2"/>
          <xsd:enumeration value="04. July"/>
          <xsd:enumeration value="05. August"/>
          <xsd:enumeration value="06. September"/>
          <xsd:enumeration value="Q3"/>
          <xsd:enumeration value="07. October"/>
          <xsd:enumeration value="08. November"/>
          <xsd:enumeration value="09. December"/>
          <xsd:enumeration value="Q4"/>
          <xsd:enumeration value="10. January"/>
          <xsd:enumeration value="11. February"/>
          <xsd:enumeration value="12. March"/>
        </xsd:restriction>
      </xsd:simpleType>
    </xsd:element>
    <xsd:element name="Project_x0020_Lead" ma:index="9" nillable="true" ma:displayName="Project Lead" ma:list="UserInfo" ma:SharePointGroup="0" ma:internalName="Project_x0020_Lead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ternal" ma:index="10" nillable="true" ma:displayName="Public Facing" ma:default="0" ma:internalName="Internal">
      <xsd:simpleType>
        <xsd:restriction base="dms:Boolean"/>
      </xsd:simpleType>
    </xsd:element>
    <xsd:element name="Agenda_x0020_Item" ma:index="11" nillable="true" ma:displayName="Agenda Item" ma:internalName="Agenda_x0020_Item" ma:readOnly="false">
      <xsd:simpleType>
        <xsd:restriction base="dms:Text"/>
      </xsd:simpleType>
    </xsd:element>
    <xsd:element name="Governance_x0020_Body" ma:index="12" nillable="true" ma:displayName="Governance Body" ma:default="N/A" ma:format="Dropdown" ma:internalName="Governance_x0020_Body">
      <xsd:simpleType>
        <xsd:restriction base="dms:Choice">
          <xsd:enumeration value="N/A"/>
          <xsd:enumeration value="Board of Trustees"/>
          <xsd:enumeration value="Exco"/>
          <xsd:enumeration value="MSCI Board"/>
          <xsd:enumeration value="SMT"/>
          <xsd:enumeration value="Stakeholder Council"/>
          <xsd:enumeration value="Standards Management"/>
          <xsd:enumeration value="Technical Advisory Board"/>
          <xsd:enumeration value="Seaweed Standards Committee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4b8a4b-0cfc-4c20-846f-ea898def5f03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description="" ma:hidden="true" ma:list="{0851d30d-c6d0-4464-b384-c05a48a0bcfe}" ma:internalName="TaxCatchAll" ma:showField="CatchAllData" ma:web="df4b8a4b-0cfc-4c20-846f-ea898def5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272b355dc074d35ab4accda223657ae" ma:index="14" ma:taxonomy="true" ma:internalName="d272b355dc074d35ab4accda223657ae" ma:taxonomyFieldName="Project_x0020_Name" ma:displayName="Project Name" ma:indexed="true" ma:readOnly="false" ma:default="" ma:fieldId="{d272b355-dc07-4d35-ab4a-ccda223657ae}" ma:sspId="1b199611-8856-41f6-9a1b-e76f78ab8edd" ma:termSetId="44e3f15c-d69b-4397-a2f1-e90b3f6c4d03" ma:anchorId="fc622a34-d457-4539-9636-6fb2fb499150" ma:open="true" ma:isKeyword="false">
      <xsd:complexType>
        <xsd:sequence>
          <xsd:element ref="pc:Terms" minOccurs="0" maxOccurs="1"/>
        </xsd:sequence>
      </xsd:complexType>
    </xsd:element>
    <xsd:element name="gd34c2accb944e67adccaba771898deb" ma:index="15" ma:taxonomy="true" ma:internalName="gd34c2accb944e67adccaba771898deb" ma:taxonomyFieldName="Standards_x0020_Doc_x0020_Type1" ma:displayName="Standards Doc Type" ma:indexed="true" ma:readOnly="false" ma:default="" ma:fieldId="{0d34c2ac-cb94-4e67-adcc-aba771898deb}" ma:sspId="1b199611-8856-41f6-9a1b-e76f78ab8edd" ma:termSetId="bc3b6c76-07c1-48cb-a08d-f0710944d52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169fb8ca9304a9c8e798ec8ba71f891" ma:index="22" nillable="true" ma:taxonomy="true" ma:internalName="e169fb8ca9304a9c8e798ec8ba71f891" ma:taxonomyFieldName="Meeting_x0020_Name_x0020_Meta" ma:displayName="Meeting Name Meta" ma:indexed="true" ma:default="" ma:fieldId="{e169fb8c-a930-4a9c-8e79-8ec8ba71f891}" ma:sspId="1b199611-8856-41f6-9a1b-e76f78ab8edd" ma:termSetId="e0a8bba1-93b7-4a5d-84ee-7d460d83040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LastSharedByUser" ma:index="2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24" nillable="true" ma:displayName="Last Shared By Time" ma:description="" ma:internalName="LastSharedByTime" ma:readOnly="true">
      <xsd:simpleType>
        <xsd:restriction base="dms:DateTime"/>
      </xsd:simpleType>
    </xsd:element>
    <xsd:element name="_dlc_DocId" ma:index="2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n868ae9c8ed94dbf87763905ae0ec752" ma:index="30" nillable="true" ma:taxonomy="true" ma:internalName="n868ae9c8ed94dbf87763905ae0ec752" ma:taxonomyFieldName="Topic" ma:displayName="Topic" ma:default="" ma:fieldId="{7868ae9c-8ed9-4dbf-8776-3905ae0ec752}" ma:sspId="1b199611-8856-41f6-9a1b-e76f78ab8edd" ma:termSetId="9f269afa-e888-4665-94a2-97a88fbf567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Label" ma:index="31" nillable="true" ma:displayName="Taxonomy Catch All Column1" ma:description="" ma:hidden="true" ma:list="{0851d30d-c6d0-4464-b384-c05a48a0bcfe}" ma:internalName="TaxCatchAllLabel" ma:readOnly="true" ma:showField="CatchAllDataLabel" ma:web="df4b8a4b-0cfc-4c20-846f-ea898def5f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488ae9-bb37-4f8f-9bfb-97f565cbc1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40" nillable="true" ma:taxonomy="true" ma:internalName="lcf76f155ced4ddcb4097134ff3c332f" ma:taxonomyFieldName="MediaServiceImageTags" ma:displayName="Image Tags" ma:readOnly="false" ma:fieldId="{5cf76f15-5ced-4ddc-b409-7134ff3c332f}" ma:taxonomyMulti="true" ma:sspId="1b199611-8856-41f6-9a1b-e76f78ab8e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4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4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Generalkeywords" ma:index="43" nillable="true" ma:displayName="General keywords" ma:description="General descriptors - for easy cleaning" ma:format="Dropdown" ma:internalName="Generalkeywords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Team Admin"/>
                        <xsd:enumeration value="Planning"/>
                        <xsd:enumeration value="Meeting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MediaServiceSearchProperties" ma:index="4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45" nillable="true" ma:displayName="Location" ma:indexed="true" ma:internalName="MediaServiceLocation" ma:readOnly="true">
      <xsd:simpleType>
        <xsd:restriction base="dms:Text"/>
      </xsd:simpleType>
    </xsd:element>
    <xsd:element name="Folderorder" ma:index="46" nillable="true" ma:displayName="Folder order" ma:format="Dropdown" ma:internalName="Folderorder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49265B2-5830-41F1-8CB9-52974CB78D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EE71BF-8DC5-448D-AE5F-60D338DBD5A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CC4E0A-561B-4935-BFBA-CED72095D70D}">
  <ds:schemaRefs>
    <ds:schemaRef ds:uri="http://schemas.microsoft.com/office/2006/metadata/properties"/>
    <ds:schemaRef ds:uri="http://schemas.microsoft.com/office/infopath/2007/PartnerControls"/>
    <ds:schemaRef ds:uri="DF4B8A4B-0CFC-4C20-846F-EA898DEF5F03"/>
    <ds:schemaRef ds:uri="fb488ae9-bb37-4f8f-9bfb-97f565cbc14d"/>
    <ds:schemaRef ds:uri="df4b8a4b-0cfc-4c20-846f-ea898def5f03"/>
  </ds:schemaRefs>
</ds:datastoreItem>
</file>

<file path=customXml/itemProps4.xml><?xml version="1.0" encoding="utf-8"?>
<ds:datastoreItem xmlns:ds="http://schemas.openxmlformats.org/officeDocument/2006/customXml" ds:itemID="{860FAC3C-6FCE-4A20-A0E9-98B40910378D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E89CBA0-FA5C-4E1C-82BE-55B1B68271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4B8A4B-0CFC-4C20-846F-EA898DEF5F03"/>
    <ds:schemaRef ds:uri="df4b8a4b-0cfc-4c20-846f-ea898def5f03"/>
    <ds:schemaRef ds:uri="fb488ae9-bb37-4f8f-9bfb-97f565cbc1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commentmd1template</Template>
  <TotalTime>0</TotalTime>
  <Pages>1</Pages>
  <Words>57</Words>
  <Characters>340</Characters>
  <Application>Microsoft Office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CommentsOn</vt:lpstr>
    </vt:vector>
  </TitlesOfParts>
  <Company>ISO</Company>
  <LinksUpToDate>false</LinksUpToDate>
  <CharactersWithSpaces>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CommentsOn</dc:title>
  <dc:subject/>
  <dc:creator>dow</dc:creator>
  <cp:keywords/>
  <dc:description>FORM (ISO)</dc:description>
  <cp:lastModifiedBy>Rachel Leahy</cp:lastModifiedBy>
  <cp:revision>2</cp:revision>
  <cp:lastPrinted>2001-10-26T04:04:00Z</cp:lastPrinted>
  <dcterms:created xsi:type="dcterms:W3CDTF">2026-04-21T15:45:00Z</dcterms:created>
  <dcterms:modified xsi:type="dcterms:W3CDTF">2026-04-21T15:45:00Z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Operation">
    <vt:lpwstr>SavedAs</vt:lpwstr>
  </property>
  <property fmtid="{D5CDD505-2E9C-101B-9397-08002B2CF9AE}" pid="3" name="ContentTypeId">
    <vt:lpwstr>0x0101000ABD0346977A1C4DA3191955390F333D003189C1848A50044AA55F53834C6C265C</vt:lpwstr>
  </property>
  <property fmtid="{D5CDD505-2E9C-101B-9397-08002B2CF9AE}" pid="4" name="_dlc_DocIdItemGuid">
    <vt:lpwstr>1879443e-015f-44d7-81e3-7cdf6ab948af</vt:lpwstr>
  </property>
  <property fmtid="{D5CDD505-2E9C-101B-9397-08002B2CF9AE}" pid="5" name="Meeting Name Meta">
    <vt:lpwstr/>
  </property>
  <property fmtid="{D5CDD505-2E9C-101B-9397-08002B2CF9AE}" pid="6" name="Related_x0020_Organisation">
    <vt:lpwstr/>
  </property>
  <property fmtid="{D5CDD505-2E9C-101B-9397-08002B2CF9AE}" pid="7" name="Topic">
    <vt:lpwstr/>
  </property>
  <property fmtid="{D5CDD505-2E9C-101B-9397-08002B2CF9AE}" pid="8" name="l29e2e3957444b3bb394a39e24466132">
    <vt:lpwstr/>
  </property>
  <property fmtid="{D5CDD505-2E9C-101B-9397-08002B2CF9AE}" pid="9" name="MediaServiceImageTags">
    <vt:lpwstr/>
  </property>
  <property fmtid="{D5CDD505-2E9C-101B-9397-08002B2CF9AE}" pid="10" name="Meeting_x0020_Name_x0020_Meta">
    <vt:lpwstr/>
  </property>
  <property fmtid="{D5CDD505-2E9C-101B-9397-08002B2CF9AE}" pid="11" name="pb1288d3827449c0be3f9713bd27fd43">
    <vt:lpwstr/>
  </property>
  <property fmtid="{D5CDD505-2E9C-101B-9397-08002B2CF9AE}" pid="12" name="MSCLocation">
    <vt:lpwstr/>
  </property>
  <property fmtid="{D5CDD505-2E9C-101B-9397-08002B2CF9AE}" pid="13" name="Project Name">
    <vt:lpwstr>1978;#CoC standard review 2024|b2d6713a-3153-4d8b-8b6d-e690e0369e42</vt:lpwstr>
  </property>
  <property fmtid="{D5CDD505-2E9C-101B-9397-08002B2CF9AE}" pid="14" name="a210def78feb4e55ae1dd057dd3c0ccd">
    <vt:lpwstr/>
  </property>
  <property fmtid="{D5CDD505-2E9C-101B-9397-08002B2CF9AE}" pid="15" name="Internal_x0020_Workgin">
    <vt:lpwstr/>
  </property>
  <property fmtid="{D5CDD505-2E9C-101B-9397-08002B2CF9AE}" pid="16" name="Standards Doc Type1">
    <vt:lpwstr>220;#General|0cf8fca0-7fad-4615-a25c-0abc376ed592</vt:lpwstr>
  </property>
  <property fmtid="{D5CDD505-2E9C-101B-9397-08002B2CF9AE}" pid="17" name="Project_x0020_Name">
    <vt:lpwstr>1978;#CoC standard review 2024|b2d6713a-3153-4d8b-8b6d-e690e0369e42</vt:lpwstr>
  </property>
  <property fmtid="{D5CDD505-2E9C-101B-9397-08002B2CF9AE}" pid="18" name="Standards_x0020_Doc_x0020_Type1">
    <vt:lpwstr>220;#General|0cf8fca0-7fad-4615-a25c-0abc376ed592</vt:lpwstr>
  </property>
  <property fmtid="{D5CDD505-2E9C-101B-9397-08002B2CF9AE}" pid="19" name="Related Organisation">
    <vt:lpwstr/>
  </property>
  <property fmtid="{D5CDD505-2E9C-101B-9397-08002B2CF9AE}" pid="20" name="Internal Workgin">
    <vt:lpwstr/>
  </property>
  <property fmtid="{D5CDD505-2E9C-101B-9397-08002B2CF9AE}" pid="21" name="GrammarlyDocumentId">
    <vt:lpwstr>91fe94db-6896-4b81-9390-8e9a94125622</vt:lpwstr>
  </property>
</Properties>
</file>